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4A925" w14:textId="2A755209" w:rsidR="006D73A0" w:rsidRPr="00132C6F" w:rsidRDefault="008A10FF" w:rsidP="006D73A0">
      <w:pPr>
        <w:tabs>
          <w:tab w:val="left" w:pos="540"/>
          <w:tab w:val="left" w:pos="1134"/>
          <w:tab w:val="left" w:pos="1701"/>
        </w:tabs>
        <w:ind w:right="-903"/>
        <w:jc w:val="center"/>
        <w:rPr>
          <w:b/>
          <w:sz w:val="20"/>
          <w:szCs w:val="20"/>
        </w:rPr>
      </w:pPr>
      <w:r>
        <w:rPr>
          <w:rFonts w:cs="Arial"/>
          <w:b/>
          <w:sz w:val="28"/>
          <w:szCs w:val="28"/>
        </w:rPr>
        <w:t>Aanvraagformulier o</w:t>
      </w:r>
      <w:r w:rsidR="006D73A0">
        <w:rPr>
          <w:rFonts w:cs="Arial"/>
          <w:b/>
          <w:sz w:val="28"/>
          <w:szCs w:val="28"/>
        </w:rPr>
        <w:t>verbrengingsvergunning</w:t>
      </w:r>
      <w:r w:rsidR="00425F07">
        <w:rPr>
          <w:rFonts w:cs="Arial"/>
          <w:b/>
          <w:sz w:val="28"/>
          <w:szCs w:val="28"/>
        </w:rPr>
        <w:br/>
      </w:r>
      <w:r w:rsidR="006D73A0" w:rsidRPr="00132C6F">
        <w:rPr>
          <w:b/>
          <w:sz w:val="20"/>
          <w:szCs w:val="20"/>
        </w:rPr>
        <w:t>Vink hieronder aan voor welke gemeente u de aanvraag gaat indienen:</w:t>
      </w:r>
    </w:p>
    <w:p w14:paraId="6569C9FB" w14:textId="77777777" w:rsidR="006D73A0" w:rsidRPr="00132C6F" w:rsidRDefault="006D73A0" w:rsidP="006D73A0">
      <w:pPr>
        <w:tabs>
          <w:tab w:val="left" w:pos="540"/>
          <w:tab w:val="left" w:pos="1134"/>
          <w:tab w:val="left" w:pos="1701"/>
        </w:tabs>
        <w:ind w:right="-761"/>
        <w:rPr>
          <w:b/>
          <w:sz w:val="20"/>
          <w:szCs w:val="20"/>
        </w:rPr>
      </w:pPr>
    </w:p>
    <w:p w14:paraId="26767E59" w14:textId="07D65596" w:rsidR="006D73A0" w:rsidRPr="00132C6F" w:rsidRDefault="006D73A0" w:rsidP="006D73A0">
      <w:pPr>
        <w:tabs>
          <w:tab w:val="left" w:pos="3686"/>
          <w:tab w:val="left" w:pos="8080"/>
        </w:tabs>
        <w:ind w:right="-903"/>
        <w:rPr>
          <w:b/>
          <w:sz w:val="20"/>
          <w:szCs w:val="20"/>
        </w:rPr>
      </w:pPr>
      <w:r w:rsidRPr="00AE3E5C">
        <w:rPr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132C6F">
        <w:rPr>
          <w:sz w:val="20"/>
          <w:szCs w:val="20"/>
        </w:rPr>
        <w:instrText xml:space="preserve"> FORMCHECKBOX </w:instrText>
      </w:r>
      <w:r w:rsidRPr="00AE3E5C">
        <w:rPr>
          <w:sz w:val="20"/>
          <w:szCs w:val="20"/>
        </w:rPr>
      </w:r>
      <w:r w:rsidRPr="00AE3E5C">
        <w:rPr>
          <w:sz w:val="20"/>
          <w:szCs w:val="20"/>
        </w:rPr>
        <w:fldChar w:fldCharType="separate"/>
      </w:r>
      <w:r w:rsidRPr="00AE3E5C">
        <w:rPr>
          <w:sz w:val="20"/>
          <w:szCs w:val="20"/>
        </w:rPr>
        <w:fldChar w:fldCharType="end"/>
      </w:r>
      <w:r w:rsidRPr="00132C6F">
        <w:rPr>
          <w:sz w:val="20"/>
          <w:szCs w:val="20"/>
        </w:rPr>
        <w:t xml:space="preserve"> Opsterland</w:t>
      </w:r>
      <w:r w:rsidRPr="00132C6F">
        <w:rPr>
          <w:sz w:val="20"/>
          <w:szCs w:val="20"/>
        </w:rPr>
        <w:tab/>
      </w:r>
      <w:r w:rsidRPr="00AE3E5C">
        <w:rPr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132C6F">
        <w:rPr>
          <w:sz w:val="20"/>
          <w:szCs w:val="20"/>
        </w:rPr>
        <w:instrText xml:space="preserve"> FORMCHECKBOX </w:instrText>
      </w:r>
      <w:r w:rsidRPr="00AE3E5C">
        <w:rPr>
          <w:sz w:val="20"/>
          <w:szCs w:val="20"/>
        </w:rPr>
      </w:r>
      <w:r w:rsidRPr="00AE3E5C">
        <w:rPr>
          <w:sz w:val="20"/>
          <w:szCs w:val="20"/>
        </w:rPr>
        <w:fldChar w:fldCharType="separate"/>
      </w:r>
      <w:r w:rsidRPr="00AE3E5C">
        <w:rPr>
          <w:sz w:val="20"/>
          <w:szCs w:val="20"/>
        </w:rPr>
        <w:fldChar w:fldCharType="end"/>
      </w:r>
      <w:r w:rsidRPr="00132C6F">
        <w:rPr>
          <w:sz w:val="20"/>
          <w:szCs w:val="20"/>
        </w:rPr>
        <w:t xml:space="preserve"> Weststellingwerf</w:t>
      </w:r>
      <w:r w:rsidRPr="00132C6F">
        <w:rPr>
          <w:sz w:val="20"/>
          <w:szCs w:val="20"/>
        </w:rPr>
        <w:tab/>
      </w:r>
      <w:r w:rsidRPr="00AE3E5C">
        <w:rPr>
          <w:sz w:val="20"/>
          <w:szCs w:val="20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132C6F">
        <w:rPr>
          <w:sz w:val="20"/>
          <w:szCs w:val="20"/>
        </w:rPr>
        <w:instrText xml:space="preserve"> FORMCHECKBOX </w:instrText>
      </w:r>
      <w:r w:rsidRPr="00AE3E5C">
        <w:rPr>
          <w:sz w:val="20"/>
          <w:szCs w:val="20"/>
        </w:rPr>
      </w:r>
      <w:r w:rsidRPr="00AE3E5C">
        <w:rPr>
          <w:sz w:val="20"/>
          <w:szCs w:val="20"/>
        </w:rPr>
        <w:fldChar w:fldCharType="separate"/>
      </w:r>
      <w:r w:rsidRPr="00AE3E5C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Pr="00132C6F">
        <w:rPr>
          <w:sz w:val="20"/>
          <w:szCs w:val="20"/>
        </w:rPr>
        <w:t>Ooststellingwerf</w:t>
      </w:r>
    </w:p>
    <w:p w14:paraId="2AD9DFD8" w14:textId="77777777" w:rsidR="006D73A0" w:rsidRPr="00132C6F" w:rsidRDefault="006D73A0" w:rsidP="006D73A0">
      <w:pPr>
        <w:tabs>
          <w:tab w:val="left" w:pos="540"/>
          <w:tab w:val="left" w:pos="1134"/>
          <w:tab w:val="left" w:pos="1701"/>
        </w:tabs>
        <w:ind w:right="-761"/>
        <w:rPr>
          <w:b/>
          <w:sz w:val="20"/>
          <w:szCs w:val="20"/>
        </w:rPr>
      </w:pPr>
    </w:p>
    <w:p w14:paraId="036D2E33" w14:textId="77777777" w:rsidR="006D73A0" w:rsidRDefault="006D73A0" w:rsidP="006D73A0">
      <w:pPr>
        <w:pStyle w:val="Lijstalinea"/>
        <w:tabs>
          <w:tab w:val="left" w:pos="540"/>
          <w:tab w:val="left" w:pos="1134"/>
          <w:tab w:val="left" w:pos="1701"/>
        </w:tabs>
        <w:ind w:left="0" w:right="-761"/>
        <w:jc w:val="center"/>
        <w:rPr>
          <w:b/>
          <w:sz w:val="24"/>
          <w:szCs w:val="24"/>
        </w:rPr>
      </w:pPr>
      <w:r w:rsidRPr="00132C6F">
        <w:rPr>
          <w:b/>
          <w:sz w:val="24"/>
          <w:szCs w:val="24"/>
        </w:rPr>
        <w:t>* * *</w:t>
      </w:r>
    </w:p>
    <w:p w14:paraId="0D6F2B1B" w14:textId="77777777" w:rsidR="006D73A0" w:rsidRPr="00132C6F" w:rsidRDefault="006D73A0" w:rsidP="006D73A0">
      <w:pPr>
        <w:pStyle w:val="Lijstalinea"/>
        <w:tabs>
          <w:tab w:val="left" w:pos="540"/>
          <w:tab w:val="left" w:pos="1134"/>
          <w:tab w:val="left" w:pos="1701"/>
        </w:tabs>
        <w:ind w:left="0" w:right="-761"/>
        <w:jc w:val="center"/>
        <w:rPr>
          <w:b/>
          <w:sz w:val="24"/>
          <w:szCs w:val="24"/>
        </w:rPr>
      </w:pPr>
    </w:p>
    <w:p w14:paraId="1258CA8D" w14:textId="77777777" w:rsidR="006D73A0" w:rsidRPr="00132C6F" w:rsidRDefault="006D73A0" w:rsidP="006D73A0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  <w:r w:rsidRPr="00132C6F">
        <w:rPr>
          <w:b/>
          <w:sz w:val="28"/>
          <w:szCs w:val="28"/>
        </w:rPr>
        <w:t>1.</w:t>
      </w:r>
      <w:r w:rsidRPr="00132C6F">
        <w:rPr>
          <w:b/>
          <w:sz w:val="28"/>
          <w:szCs w:val="28"/>
        </w:rPr>
        <w:tab/>
        <w:t>Algemene</w:t>
      </w:r>
      <w:r w:rsidRPr="00132C6F">
        <w:rPr>
          <w:b/>
          <w:spacing w:val="-9"/>
          <w:sz w:val="28"/>
          <w:szCs w:val="28"/>
        </w:rPr>
        <w:t xml:space="preserve"> </w:t>
      </w:r>
      <w:r w:rsidRPr="00132C6F">
        <w:rPr>
          <w:b/>
          <w:sz w:val="28"/>
          <w:szCs w:val="28"/>
        </w:rPr>
        <w:t>informatie</w:t>
      </w:r>
    </w:p>
    <w:p w14:paraId="735F2D8E" w14:textId="77777777" w:rsidR="006D73A0" w:rsidRPr="00132C6F" w:rsidRDefault="006D73A0" w:rsidP="006D73A0">
      <w:pPr>
        <w:pStyle w:val="Plattetekst"/>
        <w:tabs>
          <w:tab w:val="left" w:pos="540"/>
          <w:tab w:val="left" w:pos="1134"/>
          <w:tab w:val="left" w:pos="1701"/>
        </w:tabs>
        <w:rPr>
          <w:b/>
          <w:sz w:val="28"/>
          <w:lang w:val="nl-NL"/>
        </w:rPr>
      </w:pPr>
    </w:p>
    <w:p w14:paraId="6BB1234F" w14:textId="34ADF53F" w:rsidR="00B81B9D" w:rsidRDefault="006D73A0" w:rsidP="00DF6D74">
      <w:pPr>
        <w:pStyle w:val="Plattetekst"/>
        <w:tabs>
          <w:tab w:val="left" w:pos="540"/>
          <w:tab w:val="left" w:pos="1134"/>
          <w:tab w:val="left" w:pos="1701"/>
        </w:tabs>
        <w:rPr>
          <w:b/>
          <w:i/>
          <w:lang w:val="nl-NL"/>
        </w:rPr>
      </w:pPr>
      <w:r w:rsidRPr="00132C6F">
        <w:rPr>
          <w:b/>
          <w:i/>
          <w:lang w:val="nl-NL"/>
        </w:rPr>
        <w:t>Gegevens aanvrager</w:t>
      </w:r>
    </w:p>
    <w:p w14:paraId="54528BA9" w14:textId="77777777" w:rsidR="00DF6D74" w:rsidRPr="008A10FF" w:rsidRDefault="00DF6D74" w:rsidP="00DF6D74">
      <w:pPr>
        <w:pStyle w:val="Plattetekst"/>
        <w:tabs>
          <w:tab w:val="left" w:pos="540"/>
          <w:tab w:val="left" w:pos="1134"/>
          <w:tab w:val="left" w:pos="1701"/>
        </w:tabs>
        <w:rPr>
          <w:lang w:val="nl-NL"/>
        </w:rPr>
      </w:pPr>
    </w:p>
    <w:p w14:paraId="1FAFA258" w14:textId="77777777" w:rsidR="006D73A0" w:rsidRPr="00450DF4" w:rsidRDefault="006D73A0" w:rsidP="006D73A0">
      <w:pPr>
        <w:pStyle w:val="Plattetekst"/>
        <w:tabs>
          <w:tab w:val="left" w:pos="-709"/>
          <w:tab w:val="left" w:pos="540"/>
          <w:tab w:val="left" w:pos="1134"/>
          <w:tab w:val="left" w:pos="1701"/>
        </w:tabs>
        <w:ind w:right="-22"/>
      </w:pPr>
      <w:r w:rsidRPr="00F35322"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F35322">
        <w:instrText xml:space="preserve"> FORMCHECKBOX </w:instrText>
      </w:r>
      <w:r w:rsidRPr="00F35322">
        <w:fldChar w:fldCharType="separate"/>
      </w:r>
      <w:r w:rsidRPr="00F35322">
        <w:fldChar w:fldCharType="end"/>
      </w:r>
      <w:r w:rsidRPr="00F35322">
        <w:t xml:space="preserve"> </w:t>
      </w:r>
      <w:r w:rsidRPr="00450DF4">
        <w:t xml:space="preserve">Dhr.             </w:t>
      </w:r>
      <w:r w:rsidRPr="00F35322"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F35322">
        <w:instrText xml:space="preserve"> FORMCHECKBOX </w:instrText>
      </w:r>
      <w:r w:rsidRPr="00F35322">
        <w:fldChar w:fldCharType="separate"/>
      </w:r>
      <w:r w:rsidRPr="00F35322">
        <w:fldChar w:fldCharType="end"/>
      </w:r>
      <w:r w:rsidRPr="00F35322">
        <w:t xml:space="preserve"> </w:t>
      </w:r>
      <w:proofErr w:type="spellStart"/>
      <w:r w:rsidRPr="00450DF4">
        <w:t>Mevr</w:t>
      </w:r>
      <w:proofErr w:type="spellEnd"/>
      <w:r w:rsidRPr="00450DF4">
        <w:t xml:space="preserve">. </w:t>
      </w:r>
    </w:p>
    <w:p w14:paraId="2FF3DF03" w14:textId="77777777" w:rsidR="006D73A0" w:rsidRDefault="006D73A0" w:rsidP="006D73A0">
      <w:pPr>
        <w:pStyle w:val="Plattetekst"/>
        <w:tabs>
          <w:tab w:val="left" w:pos="-709"/>
          <w:tab w:val="left" w:pos="540"/>
          <w:tab w:val="left" w:pos="1134"/>
          <w:tab w:val="left" w:pos="1701"/>
        </w:tabs>
        <w:ind w:right="-22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3"/>
        <w:gridCol w:w="7680"/>
      </w:tblGrid>
      <w:tr w:rsidR="006D73A0" w:rsidRPr="00132C6F" w14:paraId="299325B5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BF5626" w14:textId="77777777" w:rsidR="006D73A0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 w:rsidRPr="00450DF4">
              <w:t>Achternaam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7C58C465" w14:textId="77777777" w:rsidR="006D73A0" w:rsidRPr="00132C6F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b/>
                <w:i/>
                <w:lang w:val="nl-NL"/>
              </w:rPr>
            </w:pPr>
            <w:r w:rsidRPr="00132C6F">
              <w:rPr>
                <w:b/>
                <w:i/>
                <w:lang w:val="nl-NL"/>
              </w:rPr>
              <w:t>Verwijder de tekst uit dit vak!</w:t>
            </w:r>
          </w:p>
          <w:p w14:paraId="747359AA" w14:textId="77777777" w:rsidR="006D73A0" w:rsidRPr="00132C6F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b/>
                <w:i/>
                <w:lang w:val="nl-NL"/>
              </w:rPr>
            </w:pPr>
            <w:r w:rsidRPr="00132C6F">
              <w:rPr>
                <w:b/>
                <w:i/>
                <w:lang w:val="nl-NL"/>
              </w:rPr>
              <w:t xml:space="preserve">Deze vakjes worden grotere naarmate u er meer tekst intypt. </w:t>
            </w:r>
          </w:p>
          <w:p w14:paraId="0843BC15" w14:textId="77777777" w:rsidR="006D73A0" w:rsidRPr="00132C6F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i/>
                <w:color w:val="00B050"/>
                <w:lang w:val="nl-NL"/>
              </w:rPr>
            </w:pPr>
            <w:r w:rsidRPr="00132C6F">
              <w:rPr>
                <w:b/>
                <w:i/>
                <w:lang w:val="nl-NL"/>
              </w:rPr>
              <w:t xml:space="preserve">Gebruik geen </w:t>
            </w:r>
            <w:proofErr w:type="spellStart"/>
            <w:r w:rsidRPr="00132C6F">
              <w:rPr>
                <w:b/>
                <w:i/>
                <w:lang w:val="nl-NL"/>
              </w:rPr>
              <w:t>TAB-toets</w:t>
            </w:r>
            <w:proofErr w:type="spellEnd"/>
            <w:r w:rsidRPr="00132C6F">
              <w:rPr>
                <w:b/>
                <w:i/>
                <w:lang w:val="nl-NL"/>
              </w:rPr>
              <w:t>, maar (indien nodig) CTRL-TAB.</w:t>
            </w:r>
          </w:p>
        </w:tc>
      </w:tr>
      <w:tr w:rsidR="006D73A0" w14:paraId="0EAD8EC1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1A4D73" w14:textId="77777777" w:rsidR="006D73A0" w:rsidRPr="00450DF4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>
              <w:t>Voorna</w:t>
            </w:r>
            <w:proofErr w:type="spellEnd"/>
            <w:r>
              <w:t>(</w:t>
            </w:r>
            <w:proofErr w:type="gramStart"/>
            <w:r>
              <w:t>a)m</w:t>
            </w:r>
            <w:proofErr w:type="gramEnd"/>
            <w:r>
              <w:t>(</w:t>
            </w:r>
            <w:proofErr w:type="spellStart"/>
            <w:r>
              <w:t>en</w:t>
            </w:r>
            <w:proofErr w:type="spellEnd"/>
            <w:r>
              <w:t>)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4519ED33" w14:textId="77777777" w:rsidR="006D73A0" w:rsidRPr="0055394D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14:paraId="6D04991E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4A31B2" w14:textId="77777777" w:rsidR="006D73A0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>Adre</w:t>
            </w:r>
            <w:r>
              <w:t>s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40613A41" w14:textId="77777777" w:rsidR="006D73A0" w:rsidRPr="0055394D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14:paraId="6746DEA9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72F501" w14:textId="77777777" w:rsidR="006D73A0" w:rsidRPr="00450DF4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 xml:space="preserve">Postcode </w:t>
            </w:r>
            <w:proofErr w:type="spellStart"/>
            <w:r w:rsidRPr="00450DF4">
              <w:t>en</w:t>
            </w:r>
            <w:proofErr w:type="spellEnd"/>
            <w:r w:rsidRPr="00450DF4">
              <w:t xml:space="preserve"> </w:t>
            </w:r>
            <w:proofErr w:type="spellStart"/>
            <w:r w:rsidRPr="00450DF4">
              <w:t>woonplaats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292E10CA" w14:textId="77777777" w:rsidR="006D73A0" w:rsidRPr="0055394D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14:paraId="448E32E7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D8EBF6" w14:textId="77777777" w:rsidR="006D73A0" w:rsidRPr="00450DF4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 w:rsidRPr="00450DF4">
              <w:t>Telefoonnummer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30E10BCB" w14:textId="77777777" w:rsidR="006D73A0" w:rsidRPr="0055394D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14:paraId="57D1D2AD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439EB0" w14:textId="77777777" w:rsidR="006D73A0" w:rsidRPr="00450DF4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C63C3B">
              <w:t>BSN</w:t>
            </w:r>
            <w:r>
              <w:t>-</w:t>
            </w:r>
            <w:r w:rsidRPr="00C63C3B">
              <w:t>nummer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232B8674" w14:textId="77777777" w:rsidR="006D73A0" w:rsidRPr="0055394D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:rsidRPr="00132C6F" w14:paraId="7F52ADDB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8C1C14" w14:textId="77777777" w:rsidR="006D73A0" w:rsidRPr="00132C6F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lang w:val="nl-NL"/>
              </w:rPr>
            </w:pPr>
            <w:r w:rsidRPr="00132C6F">
              <w:rPr>
                <w:lang w:val="nl-NL"/>
              </w:rPr>
              <w:t>E-mail</w:t>
            </w:r>
          </w:p>
          <w:p w14:paraId="451DEDF4" w14:textId="77777777" w:rsidR="006D73A0" w:rsidRPr="00132C6F" w:rsidRDefault="006D73A0" w:rsidP="006D73A0">
            <w:pPr>
              <w:pStyle w:val="Lijstalinea"/>
              <w:tabs>
                <w:tab w:val="left" w:pos="-709"/>
              </w:tabs>
              <w:ind w:left="0" w:right="-22"/>
            </w:pPr>
            <w:r w:rsidRPr="00132C6F">
              <w:rPr>
                <w:color w:val="44546A"/>
                <w:sz w:val="16"/>
                <w:szCs w:val="16"/>
              </w:rPr>
              <w:t>(</w:t>
            </w:r>
            <w:proofErr w:type="gramStart"/>
            <w:r w:rsidRPr="00132C6F">
              <w:rPr>
                <w:color w:val="44546A"/>
                <w:sz w:val="16"/>
                <w:szCs w:val="16"/>
              </w:rPr>
              <w:t>door</w:t>
            </w:r>
            <w:proofErr w:type="gramEnd"/>
            <w:r w:rsidRPr="00132C6F">
              <w:rPr>
                <w:color w:val="44546A"/>
                <w:sz w:val="16"/>
                <w:szCs w:val="16"/>
              </w:rPr>
              <w:t xml:space="preserve"> hier uw emailadres in te vullen stemt u </w:t>
            </w:r>
            <w:proofErr w:type="gramStart"/>
            <w:r w:rsidRPr="00132C6F">
              <w:rPr>
                <w:color w:val="44546A"/>
                <w:sz w:val="16"/>
                <w:szCs w:val="16"/>
              </w:rPr>
              <w:t>tevens</w:t>
            </w:r>
            <w:proofErr w:type="gramEnd"/>
            <w:r w:rsidRPr="00132C6F">
              <w:rPr>
                <w:color w:val="44546A"/>
                <w:sz w:val="16"/>
                <w:szCs w:val="16"/>
              </w:rPr>
              <w:t xml:space="preserve"> in met digitale correspondentie) 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283E7672" w14:textId="77777777" w:rsidR="006D73A0" w:rsidRPr="00132C6F" w:rsidRDefault="006D73A0" w:rsidP="006D73A0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lang w:val="nl-NL"/>
              </w:rPr>
            </w:pPr>
          </w:p>
        </w:tc>
      </w:tr>
    </w:tbl>
    <w:p w14:paraId="05A47448" w14:textId="77777777" w:rsidR="00FA766E" w:rsidRDefault="00FA766E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2541E8B2" w14:textId="77777777" w:rsidR="006D73A0" w:rsidRDefault="006D73A0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27D2BA3B" w14:textId="38873915" w:rsidR="006D73A0" w:rsidRPr="00132C6F" w:rsidRDefault="006D73A0" w:rsidP="006D73A0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132C6F">
        <w:rPr>
          <w:b/>
          <w:sz w:val="28"/>
          <w:szCs w:val="28"/>
        </w:rPr>
        <w:t>.</w:t>
      </w:r>
      <w:r w:rsidRPr="00132C6F">
        <w:rPr>
          <w:b/>
          <w:sz w:val="28"/>
          <w:szCs w:val="28"/>
        </w:rPr>
        <w:tab/>
      </w:r>
      <w:r>
        <w:rPr>
          <w:b/>
          <w:sz w:val="28"/>
          <w:szCs w:val="28"/>
        </w:rPr>
        <w:t>Verzender</w:t>
      </w:r>
    </w:p>
    <w:p w14:paraId="48ADBB39" w14:textId="77777777" w:rsidR="006D73A0" w:rsidRDefault="006D73A0" w:rsidP="006D73A0">
      <w:pPr>
        <w:pStyle w:val="Plattetekst"/>
        <w:tabs>
          <w:tab w:val="left" w:pos="540"/>
          <w:tab w:val="left" w:pos="1134"/>
          <w:tab w:val="left" w:pos="1701"/>
        </w:tabs>
        <w:rPr>
          <w:b/>
          <w:i/>
          <w:lang w:val="nl-NL"/>
        </w:rPr>
      </w:pPr>
    </w:p>
    <w:p w14:paraId="5A3F29B9" w14:textId="7DC4A317" w:rsidR="006D73A0" w:rsidRDefault="006D73A0" w:rsidP="006D73A0">
      <w:pPr>
        <w:pStyle w:val="Plattetekst"/>
        <w:tabs>
          <w:tab w:val="left" w:pos="540"/>
          <w:tab w:val="left" w:pos="1134"/>
          <w:tab w:val="left" w:pos="1701"/>
        </w:tabs>
        <w:rPr>
          <w:b/>
          <w:i/>
          <w:lang w:val="nl-NL"/>
        </w:rPr>
      </w:pPr>
      <w:r w:rsidRPr="006D73A0">
        <w:rPr>
          <w:b/>
          <w:i/>
          <w:lang w:val="nl-NL"/>
        </w:rPr>
        <w:t>Herkomst van kruit/explosief</w:t>
      </w:r>
    </w:p>
    <w:p w14:paraId="0AEFA497" w14:textId="77777777" w:rsidR="006D73A0" w:rsidRPr="00132C6F" w:rsidRDefault="006D73A0" w:rsidP="006D73A0">
      <w:pPr>
        <w:pStyle w:val="Plattetekst"/>
        <w:tabs>
          <w:tab w:val="left" w:pos="540"/>
          <w:tab w:val="left" w:pos="1134"/>
          <w:tab w:val="left" w:pos="1701"/>
        </w:tabs>
        <w:rPr>
          <w:b/>
          <w:sz w:val="28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54"/>
        <w:gridCol w:w="7689"/>
      </w:tblGrid>
      <w:tr w:rsidR="006D73A0" w:rsidRPr="00132C6F" w14:paraId="764AC684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B83EC5" w14:textId="4BA31FF0" w:rsidR="006D73A0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>
              <w:t>Bedrijf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7440D57B" w14:textId="4C0D1992" w:rsidR="006D73A0" w:rsidRPr="00132C6F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i/>
                <w:color w:val="00B050"/>
                <w:lang w:val="nl-NL"/>
              </w:rPr>
            </w:pPr>
          </w:p>
        </w:tc>
      </w:tr>
      <w:tr w:rsidR="006D73A0" w:rsidRPr="0055394D" w14:paraId="54722D57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AEB974" w14:textId="3EEF7294" w:rsidR="006D73A0" w:rsidRPr="00450DF4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>
              <w:t>Naam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230D6897" w14:textId="77777777" w:rsidR="006D73A0" w:rsidRPr="0055394D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:rsidRPr="0055394D" w14:paraId="65444F49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423D32" w14:textId="77777777" w:rsidR="006D73A0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>Adre</w:t>
            </w:r>
            <w:r>
              <w:t>s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773271CA" w14:textId="77777777" w:rsidR="006D73A0" w:rsidRPr="0055394D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:rsidRPr="0055394D" w14:paraId="27D2A980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A29BEF" w14:textId="77777777" w:rsidR="006D73A0" w:rsidRPr="00450DF4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 xml:space="preserve">Postcode </w:t>
            </w:r>
            <w:proofErr w:type="spellStart"/>
            <w:r w:rsidRPr="00450DF4">
              <w:t>en</w:t>
            </w:r>
            <w:proofErr w:type="spellEnd"/>
            <w:r w:rsidRPr="00450DF4">
              <w:t xml:space="preserve"> </w:t>
            </w:r>
            <w:proofErr w:type="spellStart"/>
            <w:r w:rsidRPr="00450DF4">
              <w:t>woonplaats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6144CF54" w14:textId="77777777" w:rsidR="006D73A0" w:rsidRPr="0055394D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</w:tbl>
    <w:p w14:paraId="51F7BB21" w14:textId="77777777" w:rsidR="006D73A0" w:rsidRDefault="006D73A0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3A724D70" w14:textId="77777777" w:rsidR="001306D1" w:rsidRDefault="001306D1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4902385C" w14:textId="6C3BA3B1" w:rsidR="006D73A0" w:rsidRDefault="006D73A0" w:rsidP="006D73A0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Pr="00132C6F">
        <w:rPr>
          <w:b/>
          <w:sz w:val="28"/>
          <w:szCs w:val="28"/>
        </w:rPr>
        <w:t>.</w:t>
      </w:r>
      <w:r w:rsidRPr="00132C6F">
        <w:rPr>
          <w:b/>
          <w:sz w:val="28"/>
          <w:szCs w:val="28"/>
        </w:rPr>
        <w:tab/>
      </w:r>
      <w:r>
        <w:rPr>
          <w:b/>
          <w:sz w:val="28"/>
          <w:szCs w:val="28"/>
        </w:rPr>
        <w:t>Ontvanger</w:t>
      </w:r>
    </w:p>
    <w:p w14:paraId="70D051F7" w14:textId="77777777" w:rsidR="006D73A0" w:rsidRDefault="006D73A0" w:rsidP="006D73A0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</w:p>
    <w:p w14:paraId="27FDFD2D" w14:textId="7BB19B3E" w:rsidR="006D73A0" w:rsidRDefault="006D73A0" w:rsidP="006D73A0">
      <w:pPr>
        <w:tabs>
          <w:tab w:val="left" w:pos="540"/>
          <w:tab w:val="left" w:pos="1134"/>
          <w:tab w:val="left" w:pos="1701"/>
        </w:tabs>
        <w:rPr>
          <w:rFonts w:eastAsia="Arial" w:cs="Arial"/>
          <w:b/>
          <w:i/>
          <w:sz w:val="20"/>
          <w:szCs w:val="20"/>
          <w:lang w:eastAsia="en-US"/>
        </w:rPr>
      </w:pPr>
      <w:r w:rsidRPr="006D73A0">
        <w:rPr>
          <w:rFonts w:eastAsia="Arial" w:cs="Arial"/>
          <w:b/>
          <w:i/>
          <w:sz w:val="20"/>
          <w:szCs w:val="20"/>
          <w:lang w:eastAsia="en-US"/>
        </w:rPr>
        <w:t>Voor wie is het kruit/zijn de explosieven bestemd?</w:t>
      </w:r>
    </w:p>
    <w:p w14:paraId="0BDA0275" w14:textId="77777777" w:rsidR="006D73A0" w:rsidRPr="00132C6F" w:rsidRDefault="006D73A0" w:rsidP="006D73A0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4"/>
        <w:gridCol w:w="7679"/>
      </w:tblGrid>
      <w:tr w:rsidR="006D73A0" w:rsidRPr="00132C6F" w14:paraId="459867A2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538B56" w14:textId="4CD8915A" w:rsidR="006D73A0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 w:rsidRPr="00450DF4">
              <w:t>Achternaam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2828F053" w14:textId="459D06FD" w:rsidR="006D73A0" w:rsidRPr="00132C6F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i/>
                <w:color w:val="00B050"/>
                <w:lang w:val="nl-NL"/>
              </w:rPr>
            </w:pPr>
          </w:p>
        </w:tc>
      </w:tr>
      <w:tr w:rsidR="006D73A0" w:rsidRPr="0055394D" w14:paraId="1DC74BE3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CC96A2" w14:textId="77777777" w:rsidR="006D73A0" w:rsidRPr="00450DF4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>
              <w:t>Voorna</w:t>
            </w:r>
            <w:proofErr w:type="spellEnd"/>
            <w:r>
              <w:t>(</w:t>
            </w:r>
            <w:proofErr w:type="gramStart"/>
            <w:r>
              <w:t>a)m</w:t>
            </w:r>
            <w:proofErr w:type="gramEnd"/>
            <w:r>
              <w:t>(</w:t>
            </w:r>
            <w:proofErr w:type="spellStart"/>
            <w:r>
              <w:t>en</w:t>
            </w:r>
            <w:proofErr w:type="spellEnd"/>
            <w:r>
              <w:t>)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7DBB8416" w14:textId="77777777" w:rsidR="006D73A0" w:rsidRPr="0055394D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:rsidRPr="0055394D" w14:paraId="176068A6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B712AB" w14:textId="77777777" w:rsidR="006D73A0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>Adre</w:t>
            </w:r>
            <w:r>
              <w:t>s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6753DD5F" w14:textId="77777777" w:rsidR="006D73A0" w:rsidRPr="0055394D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6D73A0" w:rsidRPr="0055394D" w14:paraId="3C233DEF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9B5855" w14:textId="77777777" w:rsidR="006D73A0" w:rsidRPr="00450DF4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 xml:space="preserve">Postcode </w:t>
            </w:r>
            <w:proofErr w:type="spellStart"/>
            <w:r w:rsidRPr="00450DF4">
              <w:t>en</w:t>
            </w:r>
            <w:proofErr w:type="spellEnd"/>
            <w:r w:rsidRPr="00450DF4">
              <w:t xml:space="preserve"> </w:t>
            </w:r>
            <w:proofErr w:type="spellStart"/>
            <w:r w:rsidRPr="00450DF4">
              <w:t>woonplaats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2A989F47" w14:textId="77777777" w:rsidR="006D73A0" w:rsidRPr="0055394D" w:rsidRDefault="006D73A0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</w:tbl>
    <w:p w14:paraId="10EEBAB9" w14:textId="77777777" w:rsidR="006D73A0" w:rsidRDefault="006D73A0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1794D3F3" w14:textId="1CE9E668" w:rsidR="00B127A7" w:rsidRDefault="00ED5D12" w:rsidP="00B127A7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B127A7" w:rsidRPr="00132C6F">
        <w:rPr>
          <w:b/>
          <w:sz w:val="28"/>
          <w:szCs w:val="28"/>
        </w:rPr>
        <w:t>.</w:t>
      </w:r>
      <w:r w:rsidR="00B127A7" w:rsidRPr="00132C6F">
        <w:rPr>
          <w:b/>
          <w:sz w:val="28"/>
          <w:szCs w:val="28"/>
        </w:rPr>
        <w:tab/>
      </w:r>
      <w:r w:rsidR="00B127A7">
        <w:rPr>
          <w:b/>
          <w:sz w:val="28"/>
          <w:szCs w:val="28"/>
        </w:rPr>
        <w:t>Opslaglocatie</w:t>
      </w:r>
    </w:p>
    <w:p w14:paraId="4393C8E0" w14:textId="77777777" w:rsidR="00B127A7" w:rsidRDefault="00B127A7" w:rsidP="00B127A7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</w:p>
    <w:p w14:paraId="178E0AAD" w14:textId="679D9D52" w:rsidR="00B127A7" w:rsidRDefault="00B127A7" w:rsidP="00B127A7">
      <w:pPr>
        <w:tabs>
          <w:tab w:val="left" w:pos="540"/>
          <w:tab w:val="left" w:pos="1134"/>
          <w:tab w:val="left" w:pos="1701"/>
        </w:tabs>
        <w:rPr>
          <w:rFonts w:eastAsia="Arial" w:cs="Arial"/>
          <w:b/>
          <w:i/>
          <w:sz w:val="20"/>
          <w:szCs w:val="20"/>
          <w:lang w:eastAsia="en-US"/>
        </w:rPr>
      </w:pPr>
      <w:r>
        <w:rPr>
          <w:rFonts w:eastAsia="Arial" w:cs="Arial"/>
          <w:b/>
          <w:i/>
          <w:sz w:val="20"/>
          <w:szCs w:val="20"/>
          <w:lang w:eastAsia="en-US"/>
        </w:rPr>
        <w:t>Waar wordt het kruit/</w:t>
      </w:r>
      <w:r w:rsidR="00823F7B">
        <w:rPr>
          <w:rFonts w:eastAsia="Arial" w:cs="Arial"/>
          <w:b/>
          <w:i/>
          <w:sz w:val="20"/>
          <w:szCs w:val="20"/>
          <w:lang w:eastAsia="en-US"/>
        </w:rPr>
        <w:t>worden de explosieven opgeslagen?</w:t>
      </w:r>
    </w:p>
    <w:p w14:paraId="67BBD8A1" w14:textId="77777777" w:rsidR="00B127A7" w:rsidRDefault="00B127A7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54"/>
        <w:gridCol w:w="7689"/>
      </w:tblGrid>
      <w:tr w:rsidR="00B127A7" w:rsidRPr="0055394D" w14:paraId="57F5EB6B" w14:textId="77777777" w:rsidTr="00DF2DF5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452645" w14:textId="77777777" w:rsidR="00B127A7" w:rsidRDefault="00B127A7" w:rsidP="00DF2DF5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>Adre</w:t>
            </w:r>
            <w:r>
              <w:t>s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0ED9E369" w14:textId="77777777" w:rsidR="00B127A7" w:rsidRPr="0055394D" w:rsidRDefault="00B127A7" w:rsidP="00DF2DF5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B127A7" w:rsidRPr="0055394D" w14:paraId="44B8FE1E" w14:textId="77777777" w:rsidTr="00DF2DF5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55422A" w14:textId="77777777" w:rsidR="00B127A7" w:rsidRPr="00450DF4" w:rsidRDefault="00B127A7" w:rsidP="00DF2DF5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 xml:space="preserve">Postcode </w:t>
            </w:r>
            <w:proofErr w:type="spellStart"/>
            <w:r w:rsidRPr="00450DF4">
              <w:t>en</w:t>
            </w:r>
            <w:proofErr w:type="spellEnd"/>
            <w:r w:rsidRPr="00450DF4">
              <w:t xml:space="preserve"> </w:t>
            </w:r>
            <w:proofErr w:type="spellStart"/>
            <w:r w:rsidRPr="00450DF4">
              <w:t>woonplaats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31D7F404" w14:textId="77777777" w:rsidR="00B127A7" w:rsidRPr="0055394D" w:rsidRDefault="00B127A7" w:rsidP="00DF2DF5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</w:tbl>
    <w:p w14:paraId="3E454A6E" w14:textId="77777777" w:rsidR="00B127A7" w:rsidRDefault="00B127A7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310555EC" w14:textId="77777777" w:rsidR="006D73A0" w:rsidRDefault="006D73A0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p w14:paraId="7EEF0357" w14:textId="2378D2B8" w:rsidR="006D73A0" w:rsidRDefault="00ED5D12" w:rsidP="006D73A0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6D73A0" w:rsidRPr="00132C6F">
        <w:rPr>
          <w:b/>
          <w:sz w:val="28"/>
          <w:szCs w:val="28"/>
        </w:rPr>
        <w:t>.</w:t>
      </w:r>
      <w:r w:rsidR="006D73A0" w:rsidRPr="00132C6F">
        <w:rPr>
          <w:b/>
          <w:sz w:val="28"/>
          <w:szCs w:val="28"/>
        </w:rPr>
        <w:tab/>
      </w:r>
      <w:r w:rsidR="006D73A0">
        <w:rPr>
          <w:b/>
          <w:sz w:val="28"/>
          <w:szCs w:val="28"/>
        </w:rPr>
        <w:t>Explosieven</w:t>
      </w:r>
    </w:p>
    <w:p w14:paraId="7CC7254D" w14:textId="77777777" w:rsidR="006D73A0" w:rsidRDefault="006D73A0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55"/>
        <w:gridCol w:w="7688"/>
      </w:tblGrid>
      <w:tr w:rsidR="00512D14" w14:paraId="0F845D8E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1A2FF2" w14:textId="0EFD86BE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lang w:val="nl-NL"/>
              </w:rPr>
            </w:pPr>
            <w:r w:rsidRPr="00512D14">
              <w:rPr>
                <w:lang w:val="nl-NL"/>
              </w:rPr>
              <w:t>Het aantal en hoeveelheid over te brengen explosieven</w:t>
            </w:r>
          </w:p>
        </w:tc>
        <w:tc>
          <w:tcPr>
            <w:tcW w:w="7901" w:type="dxa"/>
            <w:tcBorders>
              <w:left w:val="single" w:sz="4" w:space="0" w:color="auto"/>
            </w:tcBorders>
            <w:shd w:val="pct15" w:color="auto" w:fill="auto"/>
          </w:tcPr>
          <w:p w14:paraId="07AE1422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  <w:p w14:paraId="3C471F31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</w:tc>
      </w:tr>
    </w:tbl>
    <w:p w14:paraId="39B61EE6" w14:textId="77777777" w:rsidR="00512D14" w:rsidRDefault="00512D14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72"/>
        <w:gridCol w:w="7671"/>
      </w:tblGrid>
      <w:tr w:rsidR="00512D14" w14:paraId="2740A5A0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76040A" w14:textId="0F351159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lang w:val="nl-NL"/>
              </w:rPr>
            </w:pPr>
            <w:r w:rsidRPr="00512D14">
              <w:rPr>
                <w:lang w:val="nl-NL"/>
              </w:rPr>
              <w:t>Het UN-identificatienummer en een beschrijving van de explosieven waarmee deze kunnen worden geïdentificeerd</w:t>
            </w:r>
          </w:p>
        </w:tc>
        <w:tc>
          <w:tcPr>
            <w:tcW w:w="7901" w:type="dxa"/>
            <w:tcBorders>
              <w:left w:val="single" w:sz="4" w:space="0" w:color="auto"/>
            </w:tcBorders>
            <w:shd w:val="pct15" w:color="auto" w:fill="auto"/>
          </w:tcPr>
          <w:p w14:paraId="1585C2AF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  <w:p w14:paraId="478A7F40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</w:tc>
      </w:tr>
    </w:tbl>
    <w:p w14:paraId="1B2A7923" w14:textId="77777777" w:rsidR="00512D14" w:rsidRDefault="00512D14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2"/>
        <w:gridCol w:w="7681"/>
      </w:tblGrid>
      <w:tr w:rsidR="00512D14" w14:paraId="04BD26F6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74F258" w14:textId="50DF2FEF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lang w:val="nl-NL"/>
              </w:rPr>
            </w:pPr>
            <w:r w:rsidRPr="00512D14">
              <w:rPr>
                <w:lang w:val="nl-NL"/>
              </w:rPr>
              <w:t>De manier van vervoer en het vervoersmiddel</w:t>
            </w:r>
          </w:p>
        </w:tc>
        <w:tc>
          <w:tcPr>
            <w:tcW w:w="7901" w:type="dxa"/>
            <w:tcBorders>
              <w:left w:val="single" w:sz="4" w:space="0" w:color="auto"/>
            </w:tcBorders>
            <w:shd w:val="pct15" w:color="auto" w:fill="auto"/>
          </w:tcPr>
          <w:p w14:paraId="188201D2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  <w:p w14:paraId="4E8CA5B0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</w:tc>
      </w:tr>
    </w:tbl>
    <w:p w14:paraId="2DA664C7" w14:textId="77777777" w:rsidR="00512D14" w:rsidRDefault="00512D14" w:rsidP="006D73A0">
      <w:pPr>
        <w:tabs>
          <w:tab w:val="left" w:pos="0"/>
        </w:tabs>
        <w:ind w:right="-22"/>
        <w:rPr>
          <w:rFonts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49"/>
        <w:gridCol w:w="7694"/>
      </w:tblGrid>
      <w:tr w:rsidR="00512D14" w14:paraId="598C20DA" w14:textId="77777777" w:rsidTr="00512D14">
        <w:trPr>
          <w:cantSplit/>
          <w:trHeight w:val="567"/>
        </w:trPr>
        <w:tc>
          <w:tcPr>
            <w:tcW w:w="26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B6963C" w14:textId="0A2EFC0F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lang w:val="nl-NL"/>
              </w:rPr>
            </w:pPr>
            <w:r w:rsidRPr="00512D14">
              <w:rPr>
                <w:lang w:val="nl-NL"/>
              </w:rPr>
              <w:t>De geplande route:</w:t>
            </w:r>
          </w:p>
        </w:tc>
        <w:tc>
          <w:tcPr>
            <w:tcW w:w="7694" w:type="dxa"/>
            <w:tcBorders>
              <w:left w:val="single" w:sz="4" w:space="0" w:color="auto"/>
            </w:tcBorders>
            <w:shd w:val="pct15" w:color="auto" w:fill="auto"/>
          </w:tcPr>
          <w:p w14:paraId="22AE55A3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  <w:p w14:paraId="4BA4FD6D" w14:textId="77777777" w:rsidR="00512D14" w:rsidRDefault="00512D14" w:rsidP="00512D14">
            <w:pPr>
              <w:pStyle w:val="Plattetekst"/>
              <w:tabs>
                <w:tab w:val="left" w:pos="540"/>
                <w:tab w:val="left" w:pos="567"/>
                <w:tab w:val="left" w:pos="1134"/>
                <w:tab w:val="left" w:pos="1701"/>
                <w:tab w:val="left" w:pos="2835"/>
                <w:tab w:val="left" w:pos="3686"/>
              </w:tabs>
              <w:jc w:val="center"/>
              <w:rPr>
                <w:i/>
                <w:sz w:val="16"/>
                <w:szCs w:val="16"/>
                <w:lang w:val="nl-NL"/>
              </w:rPr>
            </w:pPr>
          </w:p>
          <w:p w14:paraId="40D728EB" w14:textId="77777777" w:rsidR="00512D14" w:rsidRDefault="00512D14" w:rsidP="00512D14">
            <w:pPr>
              <w:pStyle w:val="Plattetekst"/>
              <w:tabs>
                <w:tab w:val="left" w:pos="540"/>
                <w:tab w:val="left" w:pos="567"/>
                <w:tab w:val="left" w:pos="1134"/>
                <w:tab w:val="left" w:pos="1701"/>
                <w:tab w:val="left" w:pos="2835"/>
                <w:tab w:val="left" w:pos="3686"/>
              </w:tabs>
              <w:jc w:val="center"/>
              <w:rPr>
                <w:i/>
                <w:sz w:val="16"/>
                <w:szCs w:val="16"/>
                <w:lang w:val="nl-NL"/>
              </w:rPr>
            </w:pPr>
          </w:p>
          <w:p w14:paraId="19432BF3" w14:textId="6A99A600" w:rsidR="00512D14" w:rsidRDefault="00512D14" w:rsidP="00512D14">
            <w:pPr>
              <w:pStyle w:val="Plattetekst"/>
              <w:tabs>
                <w:tab w:val="left" w:pos="540"/>
                <w:tab w:val="left" w:pos="567"/>
                <w:tab w:val="left" w:pos="1134"/>
                <w:tab w:val="left" w:pos="1701"/>
                <w:tab w:val="left" w:pos="2835"/>
                <w:tab w:val="left" w:pos="3686"/>
              </w:tabs>
              <w:jc w:val="center"/>
              <w:rPr>
                <w:i/>
                <w:sz w:val="16"/>
                <w:szCs w:val="16"/>
                <w:lang w:val="nl-NL"/>
              </w:rPr>
            </w:pPr>
            <w:r w:rsidRPr="00132C6F">
              <w:rPr>
                <w:i/>
                <w:sz w:val="16"/>
                <w:szCs w:val="16"/>
                <w:lang w:val="nl-NL"/>
              </w:rPr>
              <w:t xml:space="preserve">Voeg </w:t>
            </w:r>
            <w:r w:rsidR="00114239">
              <w:rPr>
                <w:i/>
                <w:sz w:val="16"/>
                <w:szCs w:val="16"/>
                <w:lang w:val="nl-NL"/>
              </w:rPr>
              <w:t xml:space="preserve">ook </w:t>
            </w:r>
            <w:r>
              <w:rPr>
                <w:i/>
                <w:sz w:val="16"/>
                <w:szCs w:val="16"/>
                <w:lang w:val="nl-NL"/>
              </w:rPr>
              <w:t>een routeplanning op een kaart toe als bijlage!</w:t>
            </w:r>
          </w:p>
          <w:p w14:paraId="15181FE4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</w:tc>
      </w:tr>
    </w:tbl>
    <w:p w14:paraId="6C432075" w14:textId="77777777" w:rsidR="00512D14" w:rsidRDefault="00512D14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/>
          <w:sz w:val="16"/>
          <w:szCs w:val="16"/>
          <w:lang w:val="nl-NL"/>
        </w:rPr>
      </w:pPr>
    </w:p>
    <w:p w14:paraId="716AF783" w14:textId="77777777" w:rsidR="00512D14" w:rsidRDefault="00512D14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/>
          <w:sz w:val="16"/>
          <w:szCs w:val="16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50"/>
        <w:gridCol w:w="7693"/>
      </w:tblGrid>
      <w:tr w:rsidR="00512D14" w14:paraId="5981B3C9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4F3521" w14:textId="745B0B5D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lang w:val="nl-NL"/>
              </w:rPr>
            </w:pPr>
            <w:r w:rsidRPr="00512D14">
              <w:rPr>
                <w:lang w:val="nl-NL"/>
              </w:rPr>
              <w:lastRenderedPageBreak/>
              <w:t>De geplande datum van vertrek en datum van aankomst</w:t>
            </w:r>
          </w:p>
        </w:tc>
        <w:tc>
          <w:tcPr>
            <w:tcW w:w="7901" w:type="dxa"/>
            <w:tcBorders>
              <w:left w:val="single" w:sz="4" w:space="0" w:color="auto"/>
            </w:tcBorders>
            <w:shd w:val="pct15" w:color="auto" w:fill="auto"/>
          </w:tcPr>
          <w:p w14:paraId="74B60721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  <w:p w14:paraId="063C7C85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</w:tc>
      </w:tr>
    </w:tbl>
    <w:p w14:paraId="73985DB1" w14:textId="57422A72" w:rsidR="00512D14" w:rsidRDefault="00512D14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58"/>
        <w:gridCol w:w="7685"/>
      </w:tblGrid>
      <w:tr w:rsidR="00512D14" w14:paraId="308E72FD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7C65E4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i/>
                <w:iCs/>
                <w:lang w:val="nl-NL"/>
              </w:rPr>
            </w:pPr>
            <w:r w:rsidRPr="00512D14">
              <w:rPr>
                <w:i/>
                <w:iCs/>
                <w:lang w:val="nl-NL"/>
              </w:rPr>
              <w:t>Indien van toepassing:</w:t>
            </w:r>
          </w:p>
          <w:p w14:paraId="1751CD31" w14:textId="703612CE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701"/>
              </w:tabs>
              <w:rPr>
                <w:lang w:val="nl-NL"/>
              </w:rPr>
            </w:pPr>
            <w:r w:rsidRPr="00512D14">
              <w:rPr>
                <w:lang w:val="nl-NL"/>
              </w:rPr>
              <w:t>De gegevens met betrekking tot de inachtneming van de voorwaarden voor het in de handel brengen voor zover de explosieven in de handel worden gebracht</w:t>
            </w:r>
          </w:p>
        </w:tc>
        <w:tc>
          <w:tcPr>
            <w:tcW w:w="7901" w:type="dxa"/>
            <w:tcBorders>
              <w:left w:val="single" w:sz="4" w:space="0" w:color="auto"/>
            </w:tcBorders>
            <w:shd w:val="pct15" w:color="auto" w:fill="auto"/>
          </w:tcPr>
          <w:p w14:paraId="383993CA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  <w:p w14:paraId="13E76EB3" w14:textId="77777777" w:rsidR="00512D14" w:rsidRPr="00512D14" w:rsidRDefault="00512D14" w:rsidP="00042338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rPr>
                <w:lang w:val="nl-NL"/>
              </w:rPr>
            </w:pPr>
          </w:p>
        </w:tc>
      </w:tr>
    </w:tbl>
    <w:p w14:paraId="75E6AFC4" w14:textId="77777777" w:rsidR="001306D1" w:rsidRDefault="001306D1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1B36B860" w14:textId="77777777" w:rsidR="00823F7B" w:rsidRDefault="00823F7B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0600B8FE" w14:textId="77777777" w:rsidR="00823F7B" w:rsidRDefault="00823F7B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4B87E662" w14:textId="3215FCA5" w:rsidR="00512D14" w:rsidRPr="00132C6F" w:rsidRDefault="00ED5D12" w:rsidP="00512D14">
      <w:pPr>
        <w:tabs>
          <w:tab w:val="left" w:pos="540"/>
          <w:tab w:val="left" w:pos="1134"/>
          <w:tab w:val="left" w:pos="170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512D14" w:rsidRPr="00132C6F">
        <w:rPr>
          <w:b/>
          <w:sz w:val="28"/>
          <w:szCs w:val="28"/>
        </w:rPr>
        <w:t>.</w:t>
      </w:r>
      <w:r w:rsidR="00512D14" w:rsidRPr="00132C6F">
        <w:rPr>
          <w:b/>
          <w:sz w:val="28"/>
          <w:szCs w:val="28"/>
        </w:rPr>
        <w:tab/>
      </w:r>
      <w:r w:rsidR="00512D14">
        <w:rPr>
          <w:b/>
          <w:sz w:val="28"/>
          <w:szCs w:val="28"/>
        </w:rPr>
        <w:t>Transporteur/transportbedrijf</w:t>
      </w:r>
    </w:p>
    <w:p w14:paraId="379E1664" w14:textId="77777777" w:rsidR="00512D14" w:rsidRPr="00132C6F" w:rsidRDefault="00512D14" w:rsidP="00512D14">
      <w:pPr>
        <w:pStyle w:val="Plattetekst"/>
        <w:tabs>
          <w:tab w:val="left" w:pos="540"/>
          <w:tab w:val="left" w:pos="1134"/>
          <w:tab w:val="left" w:pos="1701"/>
        </w:tabs>
        <w:rPr>
          <w:b/>
          <w:sz w:val="28"/>
          <w:lang w:val="nl-NL"/>
        </w:rPr>
      </w:pPr>
    </w:p>
    <w:p w14:paraId="46CDDD88" w14:textId="5B47AA4F" w:rsidR="00512D14" w:rsidRDefault="00512D14" w:rsidP="00512D14">
      <w:pPr>
        <w:pStyle w:val="Plattetekst"/>
        <w:tabs>
          <w:tab w:val="left" w:pos="540"/>
          <w:tab w:val="left" w:pos="1134"/>
          <w:tab w:val="left" w:pos="1701"/>
        </w:tabs>
        <w:rPr>
          <w:b/>
          <w:i/>
          <w:lang w:val="nl-NL"/>
        </w:rPr>
      </w:pPr>
      <w:r>
        <w:rPr>
          <w:b/>
          <w:i/>
          <w:lang w:val="nl-NL"/>
        </w:rPr>
        <w:t>Indien van toepassing invullen</w:t>
      </w:r>
      <w:r w:rsidRPr="00132C6F">
        <w:rPr>
          <w:b/>
          <w:i/>
          <w:lang w:val="nl-NL"/>
        </w:rPr>
        <w:t xml:space="preserve"> </w:t>
      </w:r>
    </w:p>
    <w:p w14:paraId="39BA5871" w14:textId="77777777" w:rsidR="00512D14" w:rsidRPr="00132C6F" w:rsidRDefault="00512D14" w:rsidP="00512D14">
      <w:pPr>
        <w:pStyle w:val="Plattetekst"/>
        <w:tabs>
          <w:tab w:val="left" w:pos="540"/>
          <w:tab w:val="left" w:pos="1134"/>
          <w:tab w:val="left" w:pos="1701"/>
        </w:tabs>
        <w:rPr>
          <w:b/>
          <w:i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6"/>
        <w:gridCol w:w="7677"/>
      </w:tblGrid>
      <w:tr w:rsidR="00512D14" w:rsidRPr="0055394D" w14:paraId="1B437D3B" w14:textId="77777777" w:rsidTr="00512D14">
        <w:trPr>
          <w:cantSplit/>
          <w:trHeight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507B50" w14:textId="582BA38A" w:rsidR="00512D14" w:rsidRPr="00450DF4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>
              <w:t>Bedrijfsnaam</w:t>
            </w:r>
            <w:proofErr w:type="spellEnd"/>
            <w:r>
              <w:t xml:space="preserve"> </w:t>
            </w:r>
            <w:proofErr w:type="spellStart"/>
            <w:r>
              <w:t>transporteur</w:t>
            </w:r>
            <w:proofErr w:type="spellEnd"/>
          </w:p>
        </w:tc>
        <w:tc>
          <w:tcPr>
            <w:tcW w:w="7677" w:type="dxa"/>
            <w:tcBorders>
              <w:left w:val="single" w:sz="4" w:space="0" w:color="auto"/>
            </w:tcBorders>
            <w:shd w:val="pct15" w:color="auto" w:fill="auto"/>
          </w:tcPr>
          <w:p w14:paraId="479787D9" w14:textId="77777777" w:rsidR="00512D14" w:rsidRPr="0055394D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512D14" w:rsidRPr="0055394D" w14:paraId="0E9E70E3" w14:textId="77777777" w:rsidTr="00512D14">
        <w:trPr>
          <w:cantSplit/>
          <w:trHeight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27FB68" w14:textId="77777777" w:rsidR="00512D14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>Adre</w:t>
            </w:r>
            <w:r>
              <w:t>s</w:t>
            </w:r>
          </w:p>
        </w:tc>
        <w:tc>
          <w:tcPr>
            <w:tcW w:w="7677" w:type="dxa"/>
            <w:tcBorders>
              <w:left w:val="single" w:sz="4" w:space="0" w:color="auto"/>
            </w:tcBorders>
            <w:shd w:val="pct15" w:color="auto" w:fill="auto"/>
          </w:tcPr>
          <w:p w14:paraId="23E47663" w14:textId="77777777" w:rsidR="00512D14" w:rsidRPr="0055394D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512D14" w:rsidRPr="0055394D" w14:paraId="0DC8026F" w14:textId="77777777" w:rsidTr="00512D14">
        <w:trPr>
          <w:cantSplit/>
          <w:trHeight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5D5B6D" w14:textId="77777777" w:rsidR="00512D14" w:rsidRPr="00450DF4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r w:rsidRPr="00450DF4">
              <w:t xml:space="preserve">Postcode </w:t>
            </w:r>
            <w:proofErr w:type="spellStart"/>
            <w:r w:rsidRPr="00450DF4">
              <w:t>en</w:t>
            </w:r>
            <w:proofErr w:type="spellEnd"/>
            <w:r w:rsidRPr="00450DF4">
              <w:t xml:space="preserve"> </w:t>
            </w:r>
            <w:proofErr w:type="spellStart"/>
            <w:r w:rsidRPr="00450DF4">
              <w:t>woonplaats</w:t>
            </w:r>
            <w:proofErr w:type="spellEnd"/>
          </w:p>
        </w:tc>
        <w:tc>
          <w:tcPr>
            <w:tcW w:w="7677" w:type="dxa"/>
            <w:tcBorders>
              <w:left w:val="single" w:sz="4" w:space="0" w:color="auto"/>
            </w:tcBorders>
            <w:shd w:val="pct15" w:color="auto" w:fill="auto"/>
          </w:tcPr>
          <w:p w14:paraId="6B894FD1" w14:textId="77777777" w:rsidR="00512D14" w:rsidRPr="0055394D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512D14" w:rsidRPr="0055394D" w14:paraId="1CD53FD7" w14:textId="77777777" w:rsidTr="00512D14">
        <w:trPr>
          <w:cantSplit/>
          <w:trHeight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121964" w14:textId="77777777" w:rsidR="00512D14" w:rsidRPr="00450DF4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  <w:proofErr w:type="spellStart"/>
            <w:r w:rsidRPr="00450DF4">
              <w:t>Telefoonnummer</w:t>
            </w:r>
            <w:proofErr w:type="spellEnd"/>
          </w:p>
        </w:tc>
        <w:tc>
          <w:tcPr>
            <w:tcW w:w="7677" w:type="dxa"/>
            <w:tcBorders>
              <w:left w:val="single" w:sz="4" w:space="0" w:color="auto"/>
            </w:tcBorders>
            <w:shd w:val="pct15" w:color="auto" w:fill="auto"/>
          </w:tcPr>
          <w:p w14:paraId="4A64EC97" w14:textId="77777777" w:rsidR="00512D14" w:rsidRPr="0055394D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</w:pPr>
          </w:p>
        </w:tc>
      </w:tr>
      <w:tr w:rsidR="00512D14" w:rsidRPr="00132C6F" w14:paraId="12104A65" w14:textId="77777777" w:rsidTr="00512D14">
        <w:trPr>
          <w:cantSplit/>
          <w:trHeight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4E3708" w14:textId="77777777" w:rsidR="00512D14" w:rsidRPr="00132C6F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lang w:val="nl-NL"/>
              </w:rPr>
            </w:pPr>
            <w:r w:rsidRPr="00132C6F">
              <w:rPr>
                <w:lang w:val="nl-NL"/>
              </w:rPr>
              <w:t>E-mail</w:t>
            </w:r>
          </w:p>
          <w:p w14:paraId="02A23275" w14:textId="00E74BD0" w:rsidR="00512D14" w:rsidRPr="00132C6F" w:rsidRDefault="00512D14" w:rsidP="00042338">
            <w:pPr>
              <w:pStyle w:val="Lijstalinea"/>
              <w:tabs>
                <w:tab w:val="left" w:pos="-709"/>
              </w:tabs>
              <w:ind w:left="0" w:right="-22"/>
            </w:pPr>
          </w:p>
        </w:tc>
        <w:tc>
          <w:tcPr>
            <w:tcW w:w="7677" w:type="dxa"/>
            <w:tcBorders>
              <w:left w:val="single" w:sz="4" w:space="0" w:color="auto"/>
            </w:tcBorders>
            <w:shd w:val="pct15" w:color="auto" w:fill="auto"/>
          </w:tcPr>
          <w:p w14:paraId="2376726B" w14:textId="77777777" w:rsidR="00512D14" w:rsidRPr="00132C6F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lang w:val="nl-NL"/>
              </w:rPr>
            </w:pPr>
          </w:p>
        </w:tc>
      </w:tr>
      <w:tr w:rsidR="00512D14" w:rsidRPr="00132C6F" w14:paraId="27361BAD" w14:textId="77777777" w:rsidTr="00512D14">
        <w:trPr>
          <w:cantSplit/>
          <w:trHeight w:val="567"/>
        </w:trPr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E91019" w14:textId="443358ED" w:rsidR="00512D14" w:rsidRPr="00132C6F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lang w:val="nl-NL"/>
              </w:rPr>
            </w:pPr>
            <w:r w:rsidRPr="00512D14">
              <w:rPr>
                <w:lang w:val="nl-NL"/>
              </w:rPr>
              <w:t>Certificaat bevoegd persoon transport aanwezig?</w:t>
            </w:r>
          </w:p>
        </w:tc>
        <w:tc>
          <w:tcPr>
            <w:tcW w:w="7677" w:type="dxa"/>
            <w:tcBorders>
              <w:left w:val="single" w:sz="4" w:space="0" w:color="auto"/>
            </w:tcBorders>
            <w:shd w:val="pct15" w:color="auto" w:fill="auto"/>
          </w:tcPr>
          <w:p w14:paraId="2BD5FE31" w14:textId="77777777" w:rsidR="006D11D2" w:rsidRPr="00B127A7" w:rsidRDefault="006D11D2" w:rsidP="006D11D2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ind w:left="540" w:hanging="540"/>
              <w:rPr>
                <w:lang w:val="nl-NL"/>
              </w:rPr>
            </w:pPr>
          </w:p>
          <w:p w14:paraId="52DB9EA7" w14:textId="01C884DE" w:rsidR="006D11D2" w:rsidRDefault="006D11D2" w:rsidP="006D11D2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ind w:left="540" w:hanging="540"/>
              <w:rPr>
                <w:i/>
                <w:sz w:val="16"/>
                <w:szCs w:val="16"/>
                <w:lang w:val="nl-NL"/>
              </w:rPr>
            </w:pPr>
            <w:r w:rsidRPr="00F3532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2C6F">
              <w:rPr>
                <w:lang w:val="nl-NL"/>
              </w:rPr>
              <w:instrText xml:space="preserve"> FORMCHECKBOX </w:instrText>
            </w:r>
            <w:r w:rsidRPr="00F35322">
              <w:fldChar w:fldCharType="separate"/>
            </w:r>
            <w:r w:rsidRPr="00F35322">
              <w:fldChar w:fldCharType="end"/>
            </w:r>
            <w:r w:rsidRPr="00132C6F">
              <w:rPr>
                <w:lang w:val="nl-NL"/>
              </w:rPr>
              <w:t xml:space="preserve"> </w:t>
            </w:r>
            <w:proofErr w:type="gramStart"/>
            <w:r w:rsidRPr="00132C6F">
              <w:rPr>
                <w:lang w:val="nl-NL"/>
              </w:rPr>
              <w:t>ja</w:t>
            </w:r>
            <w:proofErr w:type="gramEnd"/>
            <w:r w:rsidRPr="00132C6F">
              <w:rPr>
                <w:lang w:val="nl-NL"/>
              </w:rPr>
              <w:tab/>
            </w:r>
            <w:r w:rsidRPr="006D11D2">
              <w:rPr>
                <w:i/>
                <w:sz w:val="16"/>
                <w:szCs w:val="16"/>
                <w:lang w:val="nl-NL"/>
              </w:rPr>
              <w:t>(Voeg hier een kopie van toe bij uw aanvraag)</w:t>
            </w:r>
          </w:p>
          <w:p w14:paraId="5E05061E" w14:textId="77777777" w:rsidR="006D11D2" w:rsidRPr="00132C6F" w:rsidRDefault="006D11D2" w:rsidP="006D11D2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  <w:ind w:left="540" w:hanging="540"/>
              <w:rPr>
                <w:lang w:val="nl-NL"/>
              </w:rPr>
            </w:pPr>
          </w:p>
          <w:p w14:paraId="4E623BA4" w14:textId="77777777" w:rsidR="006D11D2" w:rsidRDefault="006D11D2" w:rsidP="006D11D2">
            <w:pPr>
              <w:pStyle w:val="Plattetekst"/>
              <w:tabs>
                <w:tab w:val="left" w:pos="540"/>
                <w:tab w:val="left" w:pos="1134"/>
                <w:tab w:val="left" w:pos="1548"/>
                <w:tab w:val="left" w:pos="1701"/>
              </w:tabs>
            </w:pPr>
            <w:r w:rsidRPr="00F3532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5322">
              <w:instrText xml:space="preserve"> FORMCHECKBOX </w:instrText>
            </w:r>
            <w:r w:rsidRPr="00F35322">
              <w:fldChar w:fldCharType="separate"/>
            </w:r>
            <w:r w:rsidRPr="00F35322">
              <w:fldChar w:fldCharType="end"/>
            </w:r>
            <w:r>
              <w:t xml:space="preserve"> </w:t>
            </w:r>
            <w:proofErr w:type="gramStart"/>
            <w:r>
              <w:t>nee</w:t>
            </w:r>
            <w:proofErr w:type="gramEnd"/>
          </w:p>
          <w:p w14:paraId="251B6673" w14:textId="77777777" w:rsidR="00512D14" w:rsidRPr="00132C6F" w:rsidRDefault="00512D14" w:rsidP="00042338">
            <w:pPr>
              <w:pStyle w:val="Plattetekst"/>
              <w:tabs>
                <w:tab w:val="left" w:pos="-709"/>
                <w:tab w:val="left" w:pos="540"/>
                <w:tab w:val="left" w:pos="1134"/>
                <w:tab w:val="left" w:pos="1701"/>
              </w:tabs>
              <w:ind w:right="-22"/>
              <w:rPr>
                <w:lang w:val="nl-NL"/>
              </w:rPr>
            </w:pPr>
          </w:p>
        </w:tc>
      </w:tr>
    </w:tbl>
    <w:p w14:paraId="56FAE830" w14:textId="77777777" w:rsidR="00512D14" w:rsidRDefault="00512D14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34226343" w14:textId="77777777" w:rsidR="001306D1" w:rsidRDefault="001306D1" w:rsidP="001306D1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</w:p>
    <w:p w14:paraId="7C72C400" w14:textId="77777777" w:rsidR="001306D1" w:rsidRDefault="001306D1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698E97C2" w14:textId="1E87869B" w:rsidR="006D11D2" w:rsidRPr="006D11D2" w:rsidRDefault="00ED5D12" w:rsidP="006D11D2">
      <w:pPr>
        <w:widowControl w:val="0"/>
        <w:tabs>
          <w:tab w:val="left" w:pos="540"/>
          <w:tab w:val="left" w:pos="567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outlineLvl w:val="0"/>
        <w:rPr>
          <w:rFonts w:eastAsia="Arial" w:cs="Arial"/>
          <w:b/>
          <w:bCs/>
          <w:sz w:val="28"/>
          <w:szCs w:val="28"/>
          <w:lang w:eastAsia="en-US"/>
        </w:rPr>
      </w:pPr>
      <w:r>
        <w:rPr>
          <w:rFonts w:eastAsia="Arial" w:cs="Arial"/>
          <w:b/>
          <w:bCs/>
          <w:sz w:val="28"/>
          <w:szCs w:val="28"/>
          <w:lang w:eastAsia="en-US"/>
        </w:rPr>
        <w:t>7</w:t>
      </w:r>
      <w:r w:rsidR="006D11D2" w:rsidRPr="006D11D2">
        <w:rPr>
          <w:rFonts w:eastAsia="Arial" w:cs="Arial"/>
          <w:b/>
          <w:bCs/>
          <w:sz w:val="28"/>
          <w:szCs w:val="28"/>
          <w:lang w:eastAsia="en-US"/>
        </w:rPr>
        <w:t>.</w:t>
      </w:r>
      <w:r w:rsidR="006D11D2" w:rsidRPr="006D11D2">
        <w:rPr>
          <w:rFonts w:eastAsia="Arial" w:cs="Arial"/>
          <w:b/>
          <w:bCs/>
          <w:sz w:val="28"/>
          <w:szCs w:val="28"/>
          <w:lang w:eastAsia="en-US"/>
        </w:rPr>
        <w:tab/>
        <w:t>Checklist bijlagen</w:t>
      </w:r>
    </w:p>
    <w:p w14:paraId="1E60ECDB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b/>
          <w:i/>
          <w:sz w:val="20"/>
          <w:szCs w:val="20"/>
          <w:lang w:eastAsia="en-US"/>
        </w:rPr>
      </w:pPr>
    </w:p>
    <w:p w14:paraId="076B5F4F" w14:textId="030FF5D5" w:rsidR="006D11D2" w:rsidRP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b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val="en-US" w:eastAsia="en-US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6D11D2">
        <w:rPr>
          <w:rFonts w:eastAsia="Arial" w:cs="Arial"/>
          <w:sz w:val="20"/>
          <w:szCs w:val="20"/>
          <w:lang w:eastAsia="en-US"/>
        </w:rPr>
        <w:instrText xml:space="preserve"> FORMCHECKBOX </w:instrText>
      </w:r>
      <w:r w:rsidRPr="006D11D2">
        <w:rPr>
          <w:rFonts w:eastAsia="Arial" w:cs="Arial"/>
          <w:sz w:val="20"/>
          <w:szCs w:val="20"/>
          <w:lang w:val="en-US" w:eastAsia="en-US"/>
        </w:rPr>
      </w:r>
      <w:r w:rsidRPr="006D11D2">
        <w:rPr>
          <w:rFonts w:eastAsia="Arial" w:cs="Arial"/>
          <w:sz w:val="20"/>
          <w:szCs w:val="20"/>
          <w:lang w:val="en-US" w:eastAsia="en-US"/>
        </w:rPr>
        <w:fldChar w:fldCharType="separate"/>
      </w:r>
      <w:r w:rsidRPr="006D11D2">
        <w:rPr>
          <w:rFonts w:eastAsia="Arial" w:cs="Arial"/>
          <w:sz w:val="20"/>
          <w:szCs w:val="20"/>
          <w:lang w:val="en-US" w:eastAsia="en-US"/>
        </w:rPr>
        <w:fldChar w:fldCharType="end"/>
      </w:r>
      <w:r w:rsidRPr="006D11D2">
        <w:rPr>
          <w:rFonts w:eastAsia="Arial" w:cs="Arial"/>
          <w:sz w:val="20"/>
          <w:szCs w:val="20"/>
          <w:lang w:eastAsia="en-US"/>
        </w:rPr>
        <w:tab/>
      </w:r>
      <w:r w:rsidRPr="006D11D2">
        <w:rPr>
          <w:rFonts w:eastAsia="Arial" w:cs="Arial"/>
          <w:b/>
          <w:sz w:val="20"/>
          <w:szCs w:val="20"/>
          <w:lang w:eastAsia="en-US"/>
        </w:rPr>
        <w:t xml:space="preserve">Geldige </w:t>
      </w:r>
      <w:proofErr w:type="spellStart"/>
      <w:r w:rsidRPr="006D11D2">
        <w:rPr>
          <w:rFonts w:eastAsia="Arial" w:cs="Arial"/>
          <w:b/>
          <w:sz w:val="20"/>
          <w:szCs w:val="20"/>
          <w:lang w:eastAsia="en-US"/>
        </w:rPr>
        <w:t>Wecg</w:t>
      </w:r>
      <w:proofErr w:type="spellEnd"/>
      <w:r w:rsidRPr="006D11D2">
        <w:rPr>
          <w:rFonts w:eastAsia="Arial" w:cs="Arial"/>
          <w:b/>
          <w:sz w:val="20"/>
          <w:szCs w:val="20"/>
          <w:lang w:eastAsia="en-US"/>
        </w:rPr>
        <w:t xml:space="preserve">-erkenning </w:t>
      </w:r>
    </w:p>
    <w:p w14:paraId="6EEC1C2B" w14:textId="77777777" w:rsid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ind w:left="426" w:hanging="426"/>
        <w:contextualSpacing w:val="0"/>
        <w:rPr>
          <w:rFonts w:eastAsia="Arial" w:cs="Arial"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eastAsia="en-US"/>
        </w:rPr>
        <w:tab/>
      </w:r>
      <w:r>
        <w:rPr>
          <w:rFonts w:eastAsia="Arial" w:cs="Arial"/>
          <w:sz w:val="20"/>
          <w:szCs w:val="20"/>
          <w:lang w:eastAsia="en-US"/>
        </w:rPr>
        <w:t xml:space="preserve">Zonder een geldige </w:t>
      </w:r>
      <w:proofErr w:type="spellStart"/>
      <w:r>
        <w:rPr>
          <w:rFonts w:eastAsia="Arial" w:cs="Arial"/>
          <w:sz w:val="20"/>
          <w:szCs w:val="20"/>
          <w:lang w:eastAsia="en-US"/>
        </w:rPr>
        <w:t>Wecg</w:t>
      </w:r>
      <w:proofErr w:type="spellEnd"/>
      <w:r>
        <w:rPr>
          <w:rFonts w:eastAsia="Arial" w:cs="Arial"/>
          <w:sz w:val="20"/>
          <w:szCs w:val="20"/>
          <w:lang w:eastAsia="en-US"/>
        </w:rPr>
        <w:t>-erkenning kunnen wij de aanvraag niet in behandeling nemen. Mocht u op korte termijn een verlening hebben aangevraagd, stuurt u deze aanvraag dan mee.</w:t>
      </w:r>
    </w:p>
    <w:p w14:paraId="1EF10656" w14:textId="77777777" w:rsid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ind w:left="426" w:hanging="426"/>
        <w:contextualSpacing w:val="0"/>
        <w:rPr>
          <w:rFonts w:eastAsia="Arial" w:cs="Arial"/>
          <w:sz w:val="20"/>
          <w:szCs w:val="20"/>
          <w:lang w:eastAsia="en-US"/>
        </w:rPr>
      </w:pPr>
    </w:p>
    <w:p w14:paraId="14C4CCA1" w14:textId="7BA52C33" w:rsidR="006D11D2" w:rsidRP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b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val="en-US" w:eastAsia="en-US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6D11D2">
        <w:rPr>
          <w:rFonts w:eastAsia="Arial" w:cs="Arial"/>
          <w:sz w:val="20"/>
          <w:szCs w:val="20"/>
          <w:lang w:eastAsia="en-US"/>
        </w:rPr>
        <w:instrText xml:space="preserve"> FORMCHECKBOX </w:instrText>
      </w:r>
      <w:r w:rsidRPr="006D11D2">
        <w:rPr>
          <w:rFonts w:eastAsia="Arial" w:cs="Arial"/>
          <w:sz w:val="20"/>
          <w:szCs w:val="20"/>
          <w:lang w:val="en-US" w:eastAsia="en-US"/>
        </w:rPr>
      </w:r>
      <w:r w:rsidRPr="006D11D2">
        <w:rPr>
          <w:rFonts w:eastAsia="Arial" w:cs="Arial"/>
          <w:sz w:val="20"/>
          <w:szCs w:val="20"/>
          <w:lang w:val="en-US" w:eastAsia="en-US"/>
        </w:rPr>
        <w:fldChar w:fldCharType="separate"/>
      </w:r>
      <w:r w:rsidRPr="006D11D2">
        <w:rPr>
          <w:rFonts w:eastAsia="Arial" w:cs="Arial"/>
          <w:sz w:val="20"/>
          <w:szCs w:val="20"/>
          <w:lang w:val="en-US" w:eastAsia="en-US"/>
        </w:rPr>
        <w:fldChar w:fldCharType="end"/>
      </w:r>
      <w:r w:rsidRPr="006D11D2">
        <w:rPr>
          <w:rFonts w:eastAsia="Arial" w:cs="Arial"/>
          <w:sz w:val="20"/>
          <w:szCs w:val="20"/>
          <w:lang w:eastAsia="en-US"/>
        </w:rPr>
        <w:tab/>
      </w:r>
      <w:r w:rsidRPr="006D11D2">
        <w:rPr>
          <w:rFonts w:eastAsia="Arial" w:cs="Arial"/>
          <w:b/>
          <w:sz w:val="20"/>
          <w:szCs w:val="20"/>
          <w:lang w:eastAsia="en-US"/>
        </w:rPr>
        <w:t xml:space="preserve">Voeg een route overzicht toe </w:t>
      </w:r>
    </w:p>
    <w:p w14:paraId="5CEAFD3A" w14:textId="7C2B36D2" w:rsid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ind w:left="426" w:hanging="426"/>
        <w:contextualSpacing w:val="0"/>
        <w:rPr>
          <w:rFonts w:eastAsia="Arial" w:cs="Arial"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eastAsia="en-US"/>
        </w:rPr>
        <w:tab/>
      </w:r>
      <w:r>
        <w:rPr>
          <w:rFonts w:eastAsia="Arial" w:cs="Arial"/>
          <w:sz w:val="20"/>
          <w:szCs w:val="20"/>
          <w:lang w:eastAsia="en-US"/>
        </w:rPr>
        <w:t>Voeg een routeplanning toe van de route die wordt afgelegd vanaf de verzender naar de ontvanger en opslaglocatie.</w:t>
      </w:r>
    </w:p>
    <w:p w14:paraId="20270A59" w14:textId="77777777" w:rsid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ind w:left="426" w:hanging="426"/>
        <w:contextualSpacing w:val="0"/>
        <w:rPr>
          <w:rFonts w:eastAsia="Arial" w:cs="Arial"/>
          <w:sz w:val="20"/>
          <w:szCs w:val="20"/>
          <w:lang w:eastAsia="en-US"/>
        </w:rPr>
      </w:pPr>
    </w:p>
    <w:p w14:paraId="4D577547" w14:textId="14D51FDA" w:rsidR="006D11D2" w:rsidRP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b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val="en-US" w:eastAsia="en-US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6D11D2">
        <w:rPr>
          <w:rFonts w:eastAsia="Arial" w:cs="Arial"/>
          <w:sz w:val="20"/>
          <w:szCs w:val="20"/>
          <w:lang w:eastAsia="en-US"/>
        </w:rPr>
        <w:instrText xml:space="preserve"> FORMCHECKBOX </w:instrText>
      </w:r>
      <w:r w:rsidRPr="006D11D2">
        <w:rPr>
          <w:rFonts w:eastAsia="Arial" w:cs="Arial"/>
          <w:sz w:val="20"/>
          <w:szCs w:val="20"/>
          <w:lang w:val="en-US" w:eastAsia="en-US"/>
        </w:rPr>
      </w:r>
      <w:r w:rsidRPr="006D11D2">
        <w:rPr>
          <w:rFonts w:eastAsia="Arial" w:cs="Arial"/>
          <w:sz w:val="20"/>
          <w:szCs w:val="20"/>
          <w:lang w:val="en-US" w:eastAsia="en-US"/>
        </w:rPr>
        <w:fldChar w:fldCharType="separate"/>
      </w:r>
      <w:r w:rsidRPr="006D11D2">
        <w:rPr>
          <w:rFonts w:eastAsia="Arial" w:cs="Arial"/>
          <w:sz w:val="20"/>
          <w:szCs w:val="20"/>
          <w:lang w:val="en-US" w:eastAsia="en-US"/>
        </w:rPr>
        <w:fldChar w:fldCharType="end"/>
      </w:r>
      <w:r w:rsidRPr="006D11D2">
        <w:rPr>
          <w:rFonts w:eastAsia="Arial" w:cs="Arial"/>
          <w:sz w:val="20"/>
          <w:szCs w:val="20"/>
          <w:lang w:eastAsia="en-US"/>
        </w:rPr>
        <w:tab/>
      </w:r>
      <w:r>
        <w:rPr>
          <w:rFonts w:eastAsia="Arial" w:cs="Arial"/>
          <w:b/>
          <w:sz w:val="20"/>
          <w:szCs w:val="20"/>
          <w:lang w:eastAsia="en-US"/>
        </w:rPr>
        <w:t>Kopie certificaat bevoegd persoon transport</w:t>
      </w:r>
      <w:r w:rsidRPr="006D11D2">
        <w:rPr>
          <w:rFonts w:eastAsia="Arial" w:cs="Arial"/>
          <w:b/>
          <w:sz w:val="20"/>
          <w:szCs w:val="20"/>
          <w:lang w:eastAsia="en-US"/>
        </w:rPr>
        <w:t xml:space="preserve"> (indien van toepassing</w:t>
      </w:r>
      <w:r>
        <w:rPr>
          <w:rFonts w:eastAsia="Arial" w:cs="Arial"/>
          <w:b/>
          <w:sz w:val="20"/>
          <w:szCs w:val="20"/>
          <w:lang w:eastAsia="en-US"/>
        </w:rPr>
        <w:t>)</w:t>
      </w:r>
    </w:p>
    <w:p w14:paraId="2F3B0800" w14:textId="78C356A3" w:rsidR="006D11D2" w:rsidRDefault="006D11D2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ind w:left="426" w:hanging="426"/>
        <w:contextualSpacing w:val="0"/>
        <w:rPr>
          <w:rFonts w:eastAsia="Arial" w:cs="Arial"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eastAsia="en-US"/>
        </w:rPr>
        <w:tab/>
      </w:r>
      <w:r>
        <w:rPr>
          <w:rFonts w:eastAsia="Arial" w:cs="Arial"/>
          <w:sz w:val="20"/>
          <w:szCs w:val="20"/>
          <w:lang w:eastAsia="en-US"/>
        </w:rPr>
        <w:t xml:space="preserve">Een certificaat van een bevoegd persoon van het transportbedrijf die bevoegd is om </w:t>
      </w:r>
      <w:r w:rsidR="001306D1">
        <w:rPr>
          <w:rFonts w:eastAsia="Arial" w:cs="Arial"/>
          <w:sz w:val="20"/>
          <w:szCs w:val="20"/>
          <w:lang w:eastAsia="en-US"/>
        </w:rPr>
        <w:t xml:space="preserve">het </w:t>
      </w:r>
      <w:r>
        <w:rPr>
          <w:rFonts w:eastAsia="Arial" w:cs="Arial"/>
          <w:sz w:val="20"/>
          <w:szCs w:val="20"/>
          <w:lang w:eastAsia="en-US"/>
        </w:rPr>
        <w:t>transport te doen van de explosieven vanaf de verzender naar de ontvanger.</w:t>
      </w:r>
    </w:p>
    <w:p w14:paraId="0AEAF1A4" w14:textId="6094CBAF" w:rsidR="001306D1" w:rsidRDefault="001306D1" w:rsidP="001306D1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sz w:val="20"/>
          <w:szCs w:val="20"/>
          <w:lang w:eastAsia="en-US"/>
        </w:rPr>
      </w:pPr>
    </w:p>
    <w:p w14:paraId="6DB2860D" w14:textId="77777777" w:rsidR="001306D1" w:rsidRDefault="001306D1" w:rsidP="001306D1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sz w:val="20"/>
          <w:szCs w:val="20"/>
          <w:lang w:eastAsia="en-US"/>
        </w:rPr>
      </w:pPr>
    </w:p>
    <w:p w14:paraId="53DBA207" w14:textId="77777777" w:rsidR="001306D1" w:rsidRDefault="001306D1" w:rsidP="006D11D2">
      <w:pPr>
        <w:widowControl w:val="0"/>
        <w:tabs>
          <w:tab w:val="left" w:pos="426"/>
          <w:tab w:val="left" w:pos="851"/>
          <w:tab w:val="left" w:pos="1276"/>
          <w:tab w:val="left" w:pos="1701"/>
        </w:tabs>
        <w:autoSpaceDE w:val="0"/>
        <w:autoSpaceDN w:val="0"/>
        <w:spacing w:line="240" w:lineRule="auto"/>
        <w:ind w:left="426" w:hanging="426"/>
        <w:contextualSpacing w:val="0"/>
        <w:rPr>
          <w:rFonts w:eastAsia="Arial" w:cs="Arial"/>
          <w:sz w:val="20"/>
          <w:szCs w:val="20"/>
          <w:lang w:eastAsia="en-US"/>
        </w:rPr>
      </w:pPr>
    </w:p>
    <w:p w14:paraId="794A60AE" w14:textId="77777777" w:rsidR="001306D1" w:rsidRPr="001306D1" w:rsidRDefault="001306D1" w:rsidP="001306D1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b/>
          <w:bCs/>
          <w:iCs/>
          <w:lang w:val="nl-NL"/>
        </w:rPr>
      </w:pPr>
      <w:r w:rsidRPr="001306D1">
        <w:rPr>
          <w:b/>
          <w:bCs/>
          <w:iCs/>
          <w:lang w:val="nl-NL"/>
        </w:rPr>
        <w:t xml:space="preserve">Overige informatie voor de aanvraag </w:t>
      </w:r>
    </w:p>
    <w:p w14:paraId="356BF390" w14:textId="77777777" w:rsidR="001306D1" w:rsidRDefault="001306D1" w:rsidP="001306D1">
      <w:pPr>
        <w:pStyle w:val="Plattetekst"/>
        <w:numPr>
          <w:ilvl w:val="0"/>
          <w:numId w:val="18"/>
        </w:numPr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  <w:r w:rsidRPr="001306D1">
        <w:rPr>
          <w:iCs/>
          <w:lang w:val="nl-NL"/>
        </w:rPr>
        <w:t xml:space="preserve">Toepassing: Deze brief is specifiek bedoeld voor situaties die vallen onder de Wet explosieven voor civiel gebruik (zoals kruit voor sportschutters). </w:t>
      </w:r>
    </w:p>
    <w:p w14:paraId="04F1A0C2" w14:textId="77777777" w:rsidR="001306D1" w:rsidRDefault="001306D1" w:rsidP="001306D1">
      <w:pPr>
        <w:pStyle w:val="Plattetekst"/>
        <w:numPr>
          <w:ilvl w:val="0"/>
          <w:numId w:val="18"/>
        </w:numPr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  <w:r w:rsidRPr="001306D1">
        <w:rPr>
          <w:iCs/>
          <w:lang w:val="nl-NL"/>
        </w:rPr>
        <w:t xml:space="preserve">Locatie aanvraag: De gemeente waar het vervoer eindigt (waar het kruit wordt opgeslagen) is verantwoordelijk. </w:t>
      </w:r>
    </w:p>
    <w:p w14:paraId="4F33AD2D" w14:textId="77777777" w:rsidR="001306D1" w:rsidRDefault="001306D1" w:rsidP="001306D1">
      <w:pPr>
        <w:pStyle w:val="Plattetekst"/>
        <w:numPr>
          <w:ilvl w:val="0"/>
          <w:numId w:val="18"/>
        </w:numPr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  <w:r w:rsidRPr="001306D1">
        <w:rPr>
          <w:iCs/>
          <w:lang w:val="nl-NL"/>
        </w:rPr>
        <w:t xml:space="preserve">Kosten: Er zijn wettelijk vastgestelde leges verbonden aan deze vergunning. </w:t>
      </w:r>
    </w:p>
    <w:p w14:paraId="45C5B0D0" w14:textId="77777777" w:rsidR="001306D1" w:rsidRDefault="001306D1" w:rsidP="001306D1">
      <w:pPr>
        <w:pStyle w:val="Plattetekst"/>
        <w:numPr>
          <w:ilvl w:val="0"/>
          <w:numId w:val="18"/>
        </w:numPr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  <w:r w:rsidRPr="001306D1">
        <w:rPr>
          <w:iCs/>
          <w:lang w:val="nl-NL"/>
        </w:rPr>
        <w:t xml:space="preserve">Controle: De Inspectie Leefomgeving en Transport (ILT) houdt toezicht op deze overbrengingen. </w:t>
      </w:r>
    </w:p>
    <w:p w14:paraId="6A1E8457" w14:textId="3AB444F1" w:rsidR="001306D1" w:rsidRPr="001306D1" w:rsidRDefault="001306D1" w:rsidP="001306D1">
      <w:pPr>
        <w:pStyle w:val="Plattetekst"/>
        <w:numPr>
          <w:ilvl w:val="0"/>
          <w:numId w:val="18"/>
        </w:numPr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  <w:r w:rsidRPr="001306D1">
        <w:rPr>
          <w:iCs/>
          <w:lang w:val="nl-NL"/>
        </w:rPr>
        <w:t>Het vervoer van explosieven valt onder de regels voor gevaarlijke stoffen. Het vervoer gebeurt volgens: </w:t>
      </w:r>
      <w:hyperlink r:id="rId11" w:history="1">
        <w:r w:rsidRPr="001306D1">
          <w:rPr>
            <w:rStyle w:val="Hyperlink"/>
            <w:iCs/>
            <w:lang w:val="nl-NL"/>
          </w:rPr>
          <w:t>Het Europees verdrag voor het vervoer van gevaarlijke stoffen over de weg (ADR) (externe link)</w:t>
        </w:r>
      </w:hyperlink>
      <w:r w:rsidRPr="001306D1">
        <w:rPr>
          <w:iCs/>
          <w:lang w:val="nl-NL"/>
        </w:rPr>
        <w:t> én </w:t>
      </w:r>
      <w:hyperlink r:id="rId12" w:history="1">
        <w:r w:rsidRPr="001306D1">
          <w:rPr>
            <w:rStyle w:val="Hyperlink"/>
            <w:iCs/>
            <w:lang w:val="nl-NL"/>
          </w:rPr>
          <w:t>De Regeling vervoer over land van gevaarlijke stoffen (VLG) (externe link)</w:t>
        </w:r>
      </w:hyperlink>
      <w:r w:rsidRPr="001306D1">
        <w:rPr>
          <w:iCs/>
          <w:lang w:val="nl-NL"/>
        </w:rPr>
        <w:t>.</w:t>
      </w:r>
    </w:p>
    <w:p w14:paraId="43011EBB" w14:textId="77777777" w:rsidR="006D11D2" w:rsidRDefault="006D11D2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1D4F591C" w14:textId="77777777" w:rsidR="00823F7B" w:rsidRDefault="00823F7B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709C4BBC" w14:textId="77777777" w:rsidR="00823F7B" w:rsidRDefault="00823F7B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1D03EE90" w14:textId="4F0C650D" w:rsidR="006D11D2" w:rsidRPr="006D11D2" w:rsidRDefault="00ED5D12" w:rsidP="006D11D2">
      <w:pPr>
        <w:widowControl w:val="0"/>
        <w:tabs>
          <w:tab w:val="left" w:pos="540"/>
          <w:tab w:val="left" w:pos="567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outlineLvl w:val="0"/>
        <w:rPr>
          <w:rFonts w:eastAsia="Arial" w:cs="Arial"/>
          <w:b/>
          <w:bCs/>
          <w:sz w:val="28"/>
          <w:szCs w:val="28"/>
          <w:lang w:eastAsia="en-US"/>
        </w:rPr>
      </w:pPr>
      <w:r>
        <w:rPr>
          <w:rFonts w:eastAsia="Arial" w:cs="Arial"/>
          <w:b/>
          <w:bCs/>
          <w:sz w:val="28"/>
          <w:szCs w:val="28"/>
          <w:lang w:eastAsia="en-US"/>
        </w:rPr>
        <w:t>8</w:t>
      </w:r>
      <w:r w:rsidR="006D11D2" w:rsidRPr="006D11D2">
        <w:rPr>
          <w:rFonts w:eastAsia="Arial" w:cs="Arial"/>
          <w:b/>
          <w:bCs/>
          <w:sz w:val="28"/>
          <w:szCs w:val="28"/>
          <w:lang w:eastAsia="en-US"/>
        </w:rPr>
        <w:t>.</w:t>
      </w:r>
      <w:r w:rsidR="006D11D2" w:rsidRPr="006D11D2">
        <w:rPr>
          <w:rFonts w:eastAsia="Arial" w:cs="Arial"/>
          <w:b/>
          <w:bCs/>
          <w:sz w:val="28"/>
          <w:szCs w:val="28"/>
          <w:lang w:eastAsia="en-US"/>
        </w:rPr>
        <w:tab/>
        <w:t>Ondertekening</w:t>
      </w:r>
    </w:p>
    <w:p w14:paraId="3AE3C355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i/>
          <w:sz w:val="20"/>
          <w:szCs w:val="20"/>
          <w:lang w:eastAsia="en-US"/>
        </w:rPr>
      </w:pPr>
    </w:p>
    <w:p w14:paraId="4EC9767C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i/>
          <w:sz w:val="20"/>
          <w:szCs w:val="20"/>
          <w:lang w:eastAsia="en-US"/>
        </w:rPr>
      </w:pPr>
      <w:r w:rsidRPr="006D11D2">
        <w:rPr>
          <w:rFonts w:eastAsia="Arial" w:cs="Arial"/>
          <w:i/>
          <w:sz w:val="20"/>
          <w:szCs w:val="20"/>
          <w:lang w:eastAsia="en-US"/>
        </w:rPr>
        <w:t xml:space="preserve">Hierbij verklaar ik dat ik het formulier naar waarheid heb ingevuld: </w:t>
      </w:r>
    </w:p>
    <w:p w14:paraId="21D34E63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i/>
          <w:sz w:val="20"/>
          <w:szCs w:val="20"/>
          <w:lang w:eastAsia="en-US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2662"/>
        <w:gridCol w:w="7681"/>
      </w:tblGrid>
      <w:tr w:rsidR="006D11D2" w:rsidRPr="006D11D2" w14:paraId="1C363C68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72EF8D" w14:textId="37998766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i/>
                <w:sz w:val="20"/>
                <w:szCs w:val="20"/>
              </w:rPr>
            </w:pPr>
            <w:r w:rsidRPr="006D11D2">
              <w:rPr>
                <w:rFonts w:eastAsia="Arial" w:cs="Arial"/>
                <w:sz w:val="20"/>
                <w:szCs w:val="20"/>
              </w:rPr>
              <w:t xml:space="preserve">Naam </w:t>
            </w:r>
            <w:proofErr w:type="spellStart"/>
            <w:r>
              <w:rPr>
                <w:rFonts w:eastAsia="Arial" w:cs="Arial"/>
                <w:sz w:val="20"/>
                <w:szCs w:val="20"/>
              </w:rPr>
              <w:t>aanvrager</w:t>
            </w:r>
            <w:proofErr w:type="spellEnd"/>
          </w:p>
          <w:p w14:paraId="4E5CC7EB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586E5817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</w:tc>
      </w:tr>
      <w:tr w:rsidR="006D11D2" w:rsidRPr="006D11D2" w14:paraId="7EB90B7C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B81149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  <w:r w:rsidRPr="006D11D2">
              <w:rPr>
                <w:rFonts w:eastAsia="Arial" w:cs="Arial"/>
                <w:sz w:val="20"/>
                <w:szCs w:val="20"/>
              </w:rPr>
              <w:t>Datum</w:t>
            </w: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1B7BFD81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</w:tc>
      </w:tr>
      <w:tr w:rsidR="006D11D2" w:rsidRPr="006D11D2" w14:paraId="4A1720EF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FA9B25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  <w:proofErr w:type="spellStart"/>
            <w:r w:rsidRPr="006D11D2">
              <w:rPr>
                <w:rFonts w:eastAsia="Arial" w:cs="Arial"/>
                <w:sz w:val="20"/>
                <w:szCs w:val="20"/>
              </w:rPr>
              <w:t>Plaats</w:t>
            </w:r>
            <w:proofErr w:type="spellEnd"/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781EA118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</w:tc>
      </w:tr>
      <w:tr w:rsidR="006D11D2" w:rsidRPr="006D11D2" w14:paraId="61CF6937" w14:textId="77777777" w:rsidTr="00042338">
        <w:trPr>
          <w:cantSplit/>
          <w:trHeight w:val="5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575D8B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b/>
                <w:sz w:val="20"/>
                <w:szCs w:val="20"/>
              </w:rPr>
            </w:pPr>
          </w:p>
          <w:p w14:paraId="56AC8CD7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b/>
                <w:sz w:val="20"/>
                <w:szCs w:val="20"/>
              </w:rPr>
            </w:pPr>
            <w:proofErr w:type="spellStart"/>
            <w:r w:rsidRPr="006D11D2">
              <w:rPr>
                <w:rFonts w:eastAsia="Arial" w:cs="Arial"/>
                <w:b/>
                <w:sz w:val="20"/>
                <w:szCs w:val="20"/>
              </w:rPr>
              <w:t>Handtekening</w:t>
            </w:r>
            <w:proofErr w:type="spellEnd"/>
            <w:r w:rsidRPr="006D11D2">
              <w:rPr>
                <w:rFonts w:eastAsia="Arial" w:cs="Arial"/>
                <w:b/>
                <w:sz w:val="20"/>
                <w:szCs w:val="20"/>
              </w:rPr>
              <w:t xml:space="preserve"> </w:t>
            </w:r>
          </w:p>
          <w:p w14:paraId="34A3EAF3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b/>
                <w:sz w:val="20"/>
                <w:szCs w:val="20"/>
              </w:rPr>
            </w:pPr>
            <w:r w:rsidRPr="006D11D2">
              <w:rPr>
                <w:rFonts w:eastAsia="Arial" w:cs="Arial"/>
                <w:b/>
                <w:sz w:val="20"/>
                <w:szCs w:val="20"/>
              </w:rPr>
              <w:t xml:space="preserve">(= </w:t>
            </w:r>
            <w:proofErr w:type="spellStart"/>
            <w:r w:rsidRPr="006D11D2">
              <w:rPr>
                <w:rFonts w:eastAsia="Arial" w:cs="Arial"/>
                <w:b/>
                <w:sz w:val="20"/>
                <w:szCs w:val="20"/>
              </w:rPr>
              <w:t>verplicht</w:t>
            </w:r>
            <w:proofErr w:type="spellEnd"/>
            <w:r w:rsidRPr="006D11D2">
              <w:rPr>
                <w:rFonts w:eastAsia="Arial" w:cs="Arial"/>
                <w:b/>
                <w:sz w:val="20"/>
                <w:szCs w:val="20"/>
              </w:rPr>
              <w:t>)</w:t>
            </w:r>
          </w:p>
          <w:p w14:paraId="0F7933C3" w14:textId="77777777" w:rsidR="006D11D2" w:rsidRP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7896" w:type="dxa"/>
            <w:tcBorders>
              <w:left w:val="single" w:sz="4" w:space="0" w:color="auto"/>
            </w:tcBorders>
            <w:shd w:val="pct15" w:color="auto" w:fill="auto"/>
          </w:tcPr>
          <w:p w14:paraId="117EEE5F" w14:textId="77777777" w:rsidR="006D11D2" w:rsidRDefault="006D11D2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7AC58AB2" w14:textId="77777777" w:rsidR="001306D1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0D34F6BF" w14:textId="77777777" w:rsidR="001306D1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1C340F9C" w14:textId="77777777" w:rsidR="001306D1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17046F62" w14:textId="77777777" w:rsidR="001306D1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32645DED" w14:textId="77777777" w:rsidR="001306D1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31DC26D7" w14:textId="77777777" w:rsidR="001306D1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  <w:p w14:paraId="37C37E42" w14:textId="77777777" w:rsidR="001306D1" w:rsidRPr="006D11D2" w:rsidRDefault="001306D1" w:rsidP="006D11D2">
            <w:pPr>
              <w:tabs>
                <w:tab w:val="left" w:pos="540"/>
                <w:tab w:val="left" w:pos="1134"/>
                <w:tab w:val="left" w:pos="1701"/>
              </w:tabs>
              <w:contextualSpacing w:val="0"/>
              <w:rPr>
                <w:rFonts w:eastAsia="Arial" w:cs="Arial"/>
                <w:sz w:val="20"/>
                <w:szCs w:val="20"/>
              </w:rPr>
            </w:pPr>
          </w:p>
        </w:tc>
      </w:tr>
    </w:tbl>
    <w:p w14:paraId="6D044882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sz w:val="20"/>
          <w:szCs w:val="20"/>
          <w:lang w:val="en-US" w:eastAsia="en-US"/>
        </w:rPr>
      </w:pPr>
    </w:p>
    <w:p w14:paraId="6F12857C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sz w:val="20"/>
          <w:szCs w:val="20"/>
          <w:lang w:val="en-US" w:eastAsia="en-US"/>
        </w:rPr>
      </w:pPr>
    </w:p>
    <w:p w14:paraId="3497E13B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rPr>
          <w:rFonts w:eastAsia="Arial" w:cs="Arial"/>
          <w:sz w:val="20"/>
          <w:szCs w:val="20"/>
          <w:lang w:val="en-US" w:eastAsia="en-US"/>
        </w:rPr>
      </w:pPr>
    </w:p>
    <w:p w14:paraId="41A85F96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jc w:val="center"/>
        <w:rPr>
          <w:rFonts w:eastAsia="Arial" w:cs="Arial"/>
          <w:sz w:val="20"/>
          <w:szCs w:val="20"/>
          <w:lang w:val="en-US" w:eastAsia="en-US"/>
        </w:rPr>
      </w:pPr>
    </w:p>
    <w:p w14:paraId="7367DE72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jc w:val="center"/>
        <w:rPr>
          <w:rFonts w:eastAsia="Arial" w:cs="Arial"/>
          <w:b/>
          <w:sz w:val="20"/>
          <w:szCs w:val="20"/>
          <w:lang w:val="en-US" w:eastAsia="en-US"/>
        </w:rPr>
      </w:pPr>
      <w:proofErr w:type="gramStart"/>
      <w:r w:rsidRPr="006D11D2">
        <w:rPr>
          <w:rFonts w:eastAsia="Arial" w:cs="Arial"/>
          <w:b/>
          <w:sz w:val="20"/>
          <w:szCs w:val="20"/>
          <w:lang w:val="en-US" w:eastAsia="en-US"/>
        </w:rPr>
        <w:t>Let</w:t>
      </w:r>
      <w:proofErr w:type="gramEnd"/>
      <w:r w:rsidRPr="006D11D2">
        <w:rPr>
          <w:rFonts w:eastAsia="Arial" w:cs="Arial"/>
          <w:b/>
          <w:sz w:val="20"/>
          <w:szCs w:val="20"/>
          <w:lang w:val="en-US" w:eastAsia="en-US"/>
        </w:rPr>
        <w:t xml:space="preserve"> op!</w:t>
      </w:r>
    </w:p>
    <w:p w14:paraId="72CDBD43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jc w:val="center"/>
        <w:rPr>
          <w:rFonts w:eastAsia="Arial" w:cs="Arial"/>
          <w:sz w:val="20"/>
          <w:szCs w:val="20"/>
          <w:lang w:eastAsia="en-US"/>
        </w:rPr>
      </w:pPr>
      <w:r w:rsidRPr="006D11D2">
        <w:rPr>
          <w:rFonts w:eastAsia="Arial" w:cs="Arial"/>
          <w:sz w:val="20"/>
          <w:szCs w:val="20"/>
          <w:lang w:eastAsia="en-US"/>
        </w:rPr>
        <w:t>Als de formulieren niet volledig zijn ingevuld en ondertekend of de gevraagde bijlage(n) ontbreken dan wordt de aanvrager in de gelegenheid gesteld om binnen 2 weken de aanvraag compleet te maken.</w:t>
      </w:r>
    </w:p>
    <w:p w14:paraId="59E2AB4C" w14:textId="77777777" w:rsidR="006D11D2" w:rsidRPr="006D11D2" w:rsidRDefault="006D11D2" w:rsidP="006D11D2">
      <w:pPr>
        <w:widowControl w:val="0"/>
        <w:tabs>
          <w:tab w:val="left" w:pos="540"/>
          <w:tab w:val="left" w:pos="1134"/>
          <w:tab w:val="left" w:pos="1701"/>
        </w:tabs>
        <w:autoSpaceDE w:val="0"/>
        <w:autoSpaceDN w:val="0"/>
        <w:spacing w:line="240" w:lineRule="auto"/>
        <w:contextualSpacing w:val="0"/>
        <w:jc w:val="center"/>
        <w:rPr>
          <w:rFonts w:eastAsia="Arial" w:cs="Arial"/>
          <w:sz w:val="20"/>
          <w:szCs w:val="20"/>
          <w:lang w:eastAsia="en-US"/>
        </w:rPr>
      </w:pPr>
    </w:p>
    <w:p w14:paraId="16681197" w14:textId="77777777" w:rsidR="006D11D2" w:rsidRDefault="006D11D2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p w14:paraId="1468BD24" w14:textId="77777777" w:rsidR="001306D1" w:rsidRDefault="001306D1" w:rsidP="001306D1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rPr>
          <w:iCs/>
          <w:lang w:val="nl-NL"/>
        </w:rPr>
      </w:pPr>
    </w:p>
    <w:p w14:paraId="7E044B01" w14:textId="77777777" w:rsidR="001306D1" w:rsidRPr="00512D14" w:rsidRDefault="001306D1" w:rsidP="00512D14">
      <w:pPr>
        <w:pStyle w:val="Plattetekst"/>
        <w:tabs>
          <w:tab w:val="left" w:pos="540"/>
          <w:tab w:val="left" w:pos="567"/>
          <w:tab w:val="left" w:pos="1134"/>
          <w:tab w:val="left" w:pos="1701"/>
          <w:tab w:val="left" w:pos="2835"/>
          <w:tab w:val="left" w:pos="3686"/>
        </w:tabs>
        <w:jc w:val="center"/>
        <w:rPr>
          <w:iCs/>
          <w:lang w:val="nl-NL"/>
        </w:rPr>
      </w:pPr>
    </w:p>
    <w:sectPr w:rsidR="001306D1" w:rsidRPr="00512D14" w:rsidSect="006D73A0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985" w:right="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5AC4B" w14:textId="77777777" w:rsidR="00BA65C3" w:rsidRDefault="00BA65C3" w:rsidP="00F61369">
      <w:pPr>
        <w:spacing w:line="240" w:lineRule="auto"/>
      </w:pPr>
      <w:r>
        <w:separator/>
      </w:r>
    </w:p>
  </w:endnote>
  <w:endnote w:type="continuationSeparator" w:id="0">
    <w:p w14:paraId="38062995" w14:textId="77777777" w:rsidR="00BA65C3" w:rsidRDefault="00BA65C3" w:rsidP="00F613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color w:val="4F81BD" w:themeColor="accent1"/>
      </w:rPr>
      <w:id w:val="-692071935"/>
      <w:docPartObj>
        <w:docPartGallery w:val="Page Numbers (Bottom of Page)"/>
        <w:docPartUnique/>
      </w:docPartObj>
    </w:sdtPr>
    <w:sdtEndPr>
      <w:rPr>
        <w:rStyle w:val="Paginanummer"/>
        <w:color w:val="C00000"/>
        <w:sz w:val="20"/>
        <w:szCs w:val="20"/>
      </w:rPr>
    </w:sdtEndPr>
    <w:sdtContent>
      <w:p w14:paraId="5DEE55FB" w14:textId="77777777" w:rsidR="00973AA5" w:rsidRPr="00973AA5" w:rsidRDefault="00973AA5" w:rsidP="00973AA5">
        <w:pPr>
          <w:pStyle w:val="Voettekst"/>
          <w:framePr w:w="1304" w:h="941" w:hRule="exact" w:wrap="notBeside" w:vAnchor="text" w:hAnchor="page" w:x="4078" w:y="875"/>
          <w:rPr>
            <w:rStyle w:val="Paginanummer"/>
            <w:color w:val="C00000"/>
            <w:sz w:val="20"/>
            <w:szCs w:val="20"/>
          </w:rPr>
        </w:pPr>
        <w:r w:rsidRPr="00973AA5">
          <w:rPr>
            <w:rStyle w:val="Paginanummer"/>
            <w:color w:val="C00000"/>
            <w:sz w:val="20"/>
            <w:szCs w:val="20"/>
          </w:rPr>
          <w:fldChar w:fldCharType="begin"/>
        </w:r>
        <w:r w:rsidRPr="00973AA5">
          <w:rPr>
            <w:rStyle w:val="Paginanummer"/>
            <w:color w:val="C00000"/>
            <w:sz w:val="20"/>
            <w:szCs w:val="20"/>
          </w:rPr>
          <w:instrText xml:space="preserve"> PAGE </w:instrText>
        </w:r>
        <w:r w:rsidRPr="00973AA5">
          <w:rPr>
            <w:rStyle w:val="Paginanummer"/>
            <w:color w:val="C00000"/>
            <w:sz w:val="20"/>
            <w:szCs w:val="20"/>
          </w:rPr>
          <w:fldChar w:fldCharType="separate"/>
        </w:r>
        <w:r w:rsidRPr="00973AA5">
          <w:rPr>
            <w:rStyle w:val="Paginanummer"/>
            <w:color w:val="C00000"/>
            <w:sz w:val="20"/>
            <w:szCs w:val="20"/>
          </w:rPr>
          <w:t>2</w:t>
        </w:r>
        <w:r w:rsidRPr="00973AA5">
          <w:rPr>
            <w:rStyle w:val="Paginanummer"/>
            <w:color w:val="C00000"/>
            <w:sz w:val="20"/>
            <w:szCs w:val="20"/>
          </w:rPr>
          <w:fldChar w:fldCharType="end"/>
        </w:r>
      </w:p>
    </w:sdtContent>
  </w:sdt>
  <w:p w14:paraId="1B657685" w14:textId="77777777" w:rsidR="002675C7" w:rsidRPr="00DA5479" w:rsidRDefault="00EC3223" w:rsidP="00EC3223">
    <w:pPr>
      <w:pStyle w:val="Voettekst"/>
      <w:tabs>
        <w:tab w:val="left" w:pos="1843"/>
        <w:tab w:val="left" w:pos="6761"/>
        <w:tab w:val="right" w:pos="9020"/>
      </w:tabs>
      <w:spacing w:line="240" w:lineRule="auto"/>
      <w:rPr>
        <w:color w:val="7F7F7F" w:themeColor="text1" w:themeTint="80"/>
        <w:sz w:val="20"/>
      </w:rPr>
    </w:pPr>
    <w:r>
      <w:rPr>
        <w:color w:val="7F7F7F" w:themeColor="text1" w:themeTint="80"/>
        <w:sz w:val="14"/>
      </w:rPr>
      <w:tab/>
    </w:r>
    <w:r w:rsidR="00036E1B">
      <w:rPr>
        <w:color w:val="7F7F7F" w:themeColor="text1" w:themeTint="80"/>
        <w:sz w:val="14"/>
      </w:rPr>
      <w:t xml:space="preserve">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FCC7" w14:textId="77777777" w:rsidR="002675C7" w:rsidRPr="00DA5479" w:rsidRDefault="00EC3223" w:rsidP="00DA5479">
    <w:pPr>
      <w:pStyle w:val="Voettekst"/>
      <w:tabs>
        <w:tab w:val="left" w:pos="1843"/>
      </w:tabs>
      <w:spacing w:line="240" w:lineRule="auto"/>
      <w:jc w:val="right"/>
      <w:rPr>
        <w:color w:val="7F7F7F" w:themeColor="text1" w:themeTint="80"/>
        <w:sz w:val="20"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3130DA56" wp14:editId="131F20C3">
          <wp:simplePos x="0" y="0"/>
          <wp:positionH relativeFrom="column">
            <wp:posOffset>4678705</wp:posOffset>
          </wp:positionH>
          <wp:positionV relativeFrom="paragraph">
            <wp:posOffset>-147831</wp:posOffset>
          </wp:positionV>
          <wp:extent cx="169823" cy="318709"/>
          <wp:effectExtent l="0" t="0" r="1905" b="5715"/>
          <wp:wrapNone/>
          <wp:docPr id="27245562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42349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823" cy="3187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5479">
      <w:rPr>
        <w:color w:val="7F7F7F" w:themeColor="text1" w:themeTint="80"/>
        <w:sz w:val="14"/>
      </w:rPr>
      <w:t xml:space="preserve"> </w:t>
    </w:r>
    <w:r w:rsidR="002675C7" w:rsidRPr="00DA5479">
      <w:rPr>
        <w:color w:val="7F7F7F" w:themeColor="text1" w:themeTint="80"/>
        <w:sz w:val="14"/>
      </w:rPr>
      <w:t xml:space="preserve">Pagina </w:t>
    </w:r>
    <w:r w:rsidR="002675C7" w:rsidRPr="00DA5479">
      <w:rPr>
        <w:b/>
        <w:color w:val="7F7F7F" w:themeColor="text1" w:themeTint="80"/>
        <w:sz w:val="16"/>
        <w:szCs w:val="24"/>
      </w:rPr>
      <w:fldChar w:fldCharType="begin"/>
    </w:r>
    <w:r w:rsidR="002675C7" w:rsidRPr="00DA5479">
      <w:rPr>
        <w:b/>
        <w:color w:val="7F7F7F" w:themeColor="text1" w:themeTint="80"/>
        <w:sz w:val="14"/>
      </w:rPr>
      <w:instrText>PAGE</w:instrText>
    </w:r>
    <w:r w:rsidR="002675C7" w:rsidRPr="00DA5479">
      <w:rPr>
        <w:b/>
        <w:color w:val="7F7F7F" w:themeColor="text1" w:themeTint="80"/>
        <w:sz w:val="16"/>
        <w:szCs w:val="24"/>
      </w:rPr>
      <w:fldChar w:fldCharType="separate"/>
    </w:r>
    <w:r w:rsidR="007220A9">
      <w:rPr>
        <w:b/>
        <w:noProof/>
        <w:color w:val="7F7F7F" w:themeColor="text1" w:themeTint="80"/>
        <w:sz w:val="14"/>
      </w:rPr>
      <w:t>1</w:t>
    </w:r>
    <w:r w:rsidR="002675C7" w:rsidRPr="00DA5479">
      <w:rPr>
        <w:b/>
        <w:color w:val="7F7F7F" w:themeColor="text1" w:themeTint="80"/>
        <w:sz w:val="16"/>
        <w:szCs w:val="24"/>
      </w:rPr>
      <w:fldChar w:fldCharType="end"/>
    </w:r>
    <w:r w:rsidR="002675C7" w:rsidRPr="00DA5479">
      <w:rPr>
        <w:color w:val="7F7F7F" w:themeColor="text1" w:themeTint="80"/>
        <w:sz w:val="14"/>
      </w:rPr>
      <w:t xml:space="preserve"> van </w:t>
    </w:r>
    <w:r w:rsidR="002675C7" w:rsidRPr="00DA5479">
      <w:rPr>
        <w:b/>
        <w:color w:val="7F7F7F" w:themeColor="text1" w:themeTint="80"/>
        <w:sz w:val="16"/>
        <w:szCs w:val="24"/>
      </w:rPr>
      <w:fldChar w:fldCharType="begin"/>
    </w:r>
    <w:r w:rsidR="002675C7" w:rsidRPr="00DA5479">
      <w:rPr>
        <w:b/>
        <w:color w:val="7F7F7F" w:themeColor="text1" w:themeTint="80"/>
        <w:sz w:val="14"/>
      </w:rPr>
      <w:instrText>NUMPAGES</w:instrText>
    </w:r>
    <w:r w:rsidR="002675C7" w:rsidRPr="00DA5479">
      <w:rPr>
        <w:b/>
        <w:color w:val="7F7F7F" w:themeColor="text1" w:themeTint="80"/>
        <w:sz w:val="16"/>
        <w:szCs w:val="24"/>
      </w:rPr>
      <w:fldChar w:fldCharType="separate"/>
    </w:r>
    <w:r w:rsidR="007220A9">
      <w:rPr>
        <w:b/>
        <w:noProof/>
        <w:color w:val="7F7F7F" w:themeColor="text1" w:themeTint="80"/>
        <w:sz w:val="14"/>
      </w:rPr>
      <w:t>4</w:t>
    </w:r>
    <w:r w:rsidR="002675C7" w:rsidRPr="00DA5479">
      <w:rPr>
        <w:b/>
        <w:color w:val="7F7F7F" w:themeColor="text1" w:themeTint="80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83C5" w14:textId="77777777" w:rsidR="00BA65C3" w:rsidRDefault="00BA65C3" w:rsidP="00F61369">
      <w:pPr>
        <w:spacing w:line="240" w:lineRule="auto"/>
      </w:pPr>
      <w:r>
        <w:separator/>
      </w:r>
    </w:p>
  </w:footnote>
  <w:footnote w:type="continuationSeparator" w:id="0">
    <w:p w14:paraId="54FD2F27" w14:textId="77777777" w:rsidR="00BA65C3" w:rsidRDefault="00BA65C3" w:rsidP="00F613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F7F54" w14:textId="77777777" w:rsidR="00EC3223" w:rsidRDefault="00036E1B">
    <w:pPr>
      <w:pStyle w:val="Koptekst"/>
    </w:pPr>
    <w:r>
      <w:rPr>
        <w:noProof/>
      </w:rPr>
      <w:drawing>
        <wp:anchor distT="0" distB="0" distL="114300" distR="114300" simplePos="0" relativeHeight="251675648" behindDoc="1" locked="0" layoutInCell="1" allowOverlap="1" wp14:anchorId="6451C30E" wp14:editId="1C27E21D">
          <wp:simplePos x="0" y="0"/>
          <wp:positionH relativeFrom="column">
            <wp:posOffset>-923926</wp:posOffset>
          </wp:positionH>
          <wp:positionV relativeFrom="paragraph">
            <wp:posOffset>-431165</wp:posOffset>
          </wp:positionV>
          <wp:extent cx="7547679" cy="10668000"/>
          <wp:effectExtent l="0" t="0" r="0" b="0"/>
          <wp:wrapNone/>
          <wp:docPr id="1625110141" name="Afbeelding 4" descr="Afbeelding met duisternis, zwart, schermopname, nach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4129612" name="Afbeelding 4" descr="Afbeelding met duisternis, zwart, schermopname, nacht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679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F7116" w14:textId="77777777" w:rsidR="002675C7" w:rsidRPr="00EC3223" w:rsidRDefault="00EC3223" w:rsidP="00EC3223">
    <w:pPr>
      <w:pStyle w:val="Koptekst"/>
    </w:pPr>
    <w:r>
      <w:rPr>
        <w:noProof/>
      </w:rPr>
      <w:drawing>
        <wp:anchor distT="0" distB="0" distL="114300" distR="114300" simplePos="0" relativeHeight="251673600" behindDoc="0" locked="0" layoutInCell="1" allowOverlap="1" wp14:anchorId="3599CC00" wp14:editId="27472EF4">
          <wp:simplePos x="0" y="0"/>
          <wp:positionH relativeFrom="column">
            <wp:posOffset>2642260</wp:posOffset>
          </wp:positionH>
          <wp:positionV relativeFrom="paragraph">
            <wp:posOffset>-230934</wp:posOffset>
          </wp:positionV>
          <wp:extent cx="3780981" cy="611580"/>
          <wp:effectExtent l="0" t="0" r="0" b="0"/>
          <wp:wrapNone/>
          <wp:docPr id="474388901" name="Afbeelding 1" descr="Afbeelding met tekst, schermopname, Letter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1555345" name="Afbeelding 1" descr="Afbeelding met tekst, schermopname, Lettertyp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0981" cy="611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37C9A"/>
    <w:multiLevelType w:val="hybridMultilevel"/>
    <w:tmpl w:val="D3805C38"/>
    <w:lvl w:ilvl="0" w:tplc="CB700156"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7B4994"/>
    <w:multiLevelType w:val="hybridMultilevel"/>
    <w:tmpl w:val="DC3444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B1C76"/>
    <w:multiLevelType w:val="multilevel"/>
    <w:tmpl w:val="7CB0D4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59F2E33"/>
    <w:multiLevelType w:val="multilevel"/>
    <w:tmpl w:val="1AA450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A990FAC"/>
    <w:multiLevelType w:val="hybridMultilevel"/>
    <w:tmpl w:val="C90A35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83C8B"/>
    <w:multiLevelType w:val="hybridMultilevel"/>
    <w:tmpl w:val="964A1D46"/>
    <w:lvl w:ilvl="0" w:tplc="8814CEB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05" w:hanging="360"/>
      </w:pPr>
    </w:lvl>
    <w:lvl w:ilvl="2" w:tplc="0413001B" w:tentative="1">
      <w:start w:val="1"/>
      <w:numFmt w:val="lowerRoman"/>
      <w:lvlText w:val="%3."/>
      <w:lvlJc w:val="right"/>
      <w:pPr>
        <w:ind w:left="1925" w:hanging="180"/>
      </w:pPr>
    </w:lvl>
    <w:lvl w:ilvl="3" w:tplc="0413000F" w:tentative="1">
      <w:start w:val="1"/>
      <w:numFmt w:val="decimal"/>
      <w:lvlText w:val="%4."/>
      <w:lvlJc w:val="left"/>
      <w:pPr>
        <w:ind w:left="2645" w:hanging="360"/>
      </w:pPr>
    </w:lvl>
    <w:lvl w:ilvl="4" w:tplc="04130019" w:tentative="1">
      <w:start w:val="1"/>
      <w:numFmt w:val="lowerLetter"/>
      <w:lvlText w:val="%5."/>
      <w:lvlJc w:val="left"/>
      <w:pPr>
        <w:ind w:left="3365" w:hanging="360"/>
      </w:pPr>
    </w:lvl>
    <w:lvl w:ilvl="5" w:tplc="0413001B" w:tentative="1">
      <w:start w:val="1"/>
      <w:numFmt w:val="lowerRoman"/>
      <w:lvlText w:val="%6."/>
      <w:lvlJc w:val="right"/>
      <w:pPr>
        <w:ind w:left="4085" w:hanging="180"/>
      </w:pPr>
    </w:lvl>
    <w:lvl w:ilvl="6" w:tplc="0413000F" w:tentative="1">
      <w:start w:val="1"/>
      <w:numFmt w:val="decimal"/>
      <w:lvlText w:val="%7."/>
      <w:lvlJc w:val="left"/>
      <w:pPr>
        <w:ind w:left="4805" w:hanging="360"/>
      </w:pPr>
    </w:lvl>
    <w:lvl w:ilvl="7" w:tplc="04130019" w:tentative="1">
      <w:start w:val="1"/>
      <w:numFmt w:val="lowerLetter"/>
      <w:lvlText w:val="%8."/>
      <w:lvlJc w:val="left"/>
      <w:pPr>
        <w:ind w:left="5525" w:hanging="360"/>
      </w:pPr>
    </w:lvl>
    <w:lvl w:ilvl="8" w:tplc="0413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6" w15:restartNumberingAfterBreak="0">
    <w:nsid w:val="37987B03"/>
    <w:multiLevelType w:val="hybridMultilevel"/>
    <w:tmpl w:val="0F06B8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64595"/>
    <w:multiLevelType w:val="hybridMultilevel"/>
    <w:tmpl w:val="5E8EC1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154F8"/>
    <w:multiLevelType w:val="hybridMultilevel"/>
    <w:tmpl w:val="B6D6B88A"/>
    <w:lvl w:ilvl="0" w:tplc="44C82F9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2375D"/>
    <w:multiLevelType w:val="hybridMultilevel"/>
    <w:tmpl w:val="50425B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16D6E"/>
    <w:multiLevelType w:val="hybridMultilevel"/>
    <w:tmpl w:val="F4121E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30828"/>
    <w:multiLevelType w:val="hybridMultilevel"/>
    <w:tmpl w:val="916C4F90"/>
    <w:lvl w:ilvl="0" w:tplc="CB700156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E16A74"/>
    <w:multiLevelType w:val="hybridMultilevel"/>
    <w:tmpl w:val="B24474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F06B3"/>
    <w:multiLevelType w:val="multilevel"/>
    <w:tmpl w:val="3A869AEC"/>
    <w:lvl w:ilvl="0">
      <w:start w:val="1"/>
      <w:numFmt w:val="decimal"/>
      <w:lvlText w:val="%1"/>
      <w:lvlJc w:val="left"/>
      <w:pPr>
        <w:ind w:left="432" w:hanging="432"/>
      </w:pPr>
      <w:rPr>
        <w:rFonts w:ascii="Lucida Sans Unicode" w:hAnsi="Lucida Sans Unicode" w:cs="Lucida Sans Unicode" w:hint="default"/>
        <w:color w:val="auto"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76F44BEB"/>
    <w:multiLevelType w:val="hybridMultilevel"/>
    <w:tmpl w:val="DBD6418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933EA"/>
    <w:multiLevelType w:val="hybridMultilevel"/>
    <w:tmpl w:val="8CAAE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7197769">
    <w:abstractNumId w:val="13"/>
  </w:num>
  <w:num w:numId="2" w16cid:durableId="1389953724">
    <w:abstractNumId w:val="13"/>
  </w:num>
  <w:num w:numId="3" w16cid:durableId="1628926472">
    <w:abstractNumId w:val="13"/>
  </w:num>
  <w:num w:numId="4" w16cid:durableId="896625955">
    <w:abstractNumId w:val="15"/>
  </w:num>
  <w:num w:numId="5" w16cid:durableId="814487304">
    <w:abstractNumId w:val="2"/>
  </w:num>
  <w:num w:numId="6" w16cid:durableId="987244036">
    <w:abstractNumId w:val="7"/>
  </w:num>
  <w:num w:numId="7" w16cid:durableId="378822650">
    <w:abstractNumId w:val="12"/>
  </w:num>
  <w:num w:numId="8" w16cid:durableId="1692877827">
    <w:abstractNumId w:val="14"/>
  </w:num>
  <w:num w:numId="9" w16cid:durableId="1650285961">
    <w:abstractNumId w:val="8"/>
  </w:num>
  <w:num w:numId="10" w16cid:durableId="2108306450">
    <w:abstractNumId w:val="6"/>
  </w:num>
  <w:num w:numId="11" w16cid:durableId="1037849334">
    <w:abstractNumId w:val="4"/>
  </w:num>
  <w:num w:numId="12" w16cid:durableId="12388795">
    <w:abstractNumId w:val="10"/>
  </w:num>
  <w:num w:numId="13" w16cid:durableId="778061318">
    <w:abstractNumId w:val="3"/>
  </w:num>
  <w:num w:numId="14" w16cid:durableId="1879199915">
    <w:abstractNumId w:val="1"/>
  </w:num>
  <w:num w:numId="15" w16cid:durableId="1098713326">
    <w:abstractNumId w:val="5"/>
  </w:num>
  <w:num w:numId="16" w16cid:durableId="46998425">
    <w:abstractNumId w:val="9"/>
  </w:num>
  <w:num w:numId="17" w16cid:durableId="1069428160">
    <w:abstractNumId w:val="11"/>
  </w:num>
  <w:num w:numId="18" w16cid:durableId="23305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3A0"/>
    <w:rsid w:val="000222BC"/>
    <w:rsid w:val="00030F23"/>
    <w:rsid w:val="000311F0"/>
    <w:rsid w:val="00036E1B"/>
    <w:rsid w:val="00091BBA"/>
    <w:rsid w:val="0009686C"/>
    <w:rsid w:val="000B46DF"/>
    <w:rsid w:val="000F767B"/>
    <w:rsid w:val="00114239"/>
    <w:rsid w:val="001306D1"/>
    <w:rsid w:val="00133026"/>
    <w:rsid w:val="001463F6"/>
    <w:rsid w:val="00155F33"/>
    <w:rsid w:val="00156D2F"/>
    <w:rsid w:val="00196441"/>
    <w:rsid w:val="001A0CBB"/>
    <w:rsid w:val="001F0207"/>
    <w:rsid w:val="00205782"/>
    <w:rsid w:val="00250190"/>
    <w:rsid w:val="002675C7"/>
    <w:rsid w:val="00272AF8"/>
    <w:rsid w:val="00274BA0"/>
    <w:rsid w:val="002E2347"/>
    <w:rsid w:val="00362AB7"/>
    <w:rsid w:val="00365A35"/>
    <w:rsid w:val="00383920"/>
    <w:rsid w:val="00425F07"/>
    <w:rsid w:val="004437A8"/>
    <w:rsid w:val="00470902"/>
    <w:rsid w:val="00476266"/>
    <w:rsid w:val="004F6E64"/>
    <w:rsid w:val="00506B1F"/>
    <w:rsid w:val="00512D14"/>
    <w:rsid w:val="00553114"/>
    <w:rsid w:val="00554F9F"/>
    <w:rsid w:val="00556845"/>
    <w:rsid w:val="00571BE2"/>
    <w:rsid w:val="005750FD"/>
    <w:rsid w:val="0058407B"/>
    <w:rsid w:val="0059023B"/>
    <w:rsid w:val="005B368A"/>
    <w:rsid w:val="005C5A7E"/>
    <w:rsid w:val="005F4934"/>
    <w:rsid w:val="006029B9"/>
    <w:rsid w:val="00622729"/>
    <w:rsid w:val="00640EF5"/>
    <w:rsid w:val="006B2CB1"/>
    <w:rsid w:val="006C4C74"/>
    <w:rsid w:val="006C4F0C"/>
    <w:rsid w:val="006D11D2"/>
    <w:rsid w:val="006D73A0"/>
    <w:rsid w:val="0071409E"/>
    <w:rsid w:val="007220A9"/>
    <w:rsid w:val="00732334"/>
    <w:rsid w:val="00732D42"/>
    <w:rsid w:val="00733377"/>
    <w:rsid w:val="00744D46"/>
    <w:rsid w:val="00754DE2"/>
    <w:rsid w:val="00767FAC"/>
    <w:rsid w:val="007922BF"/>
    <w:rsid w:val="007A0505"/>
    <w:rsid w:val="007D0B4D"/>
    <w:rsid w:val="007D6E8B"/>
    <w:rsid w:val="00823F7B"/>
    <w:rsid w:val="00846AFF"/>
    <w:rsid w:val="008638C6"/>
    <w:rsid w:val="00882471"/>
    <w:rsid w:val="0088747F"/>
    <w:rsid w:val="008A10FF"/>
    <w:rsid w:val="008A42B8"/>
    <w:rsid w:val="008C31C6"/>
    <w:rsid w:val="008D099B"/>
    <w:rsid w:val="00926EAA"/>
    <w:rsid w:val="00971850"/>
    <w:rsid w:val="00973AA5"/>
    <w:rsid w:val="009B1616"/>
    <w:rsid w:val="00A63376"/>
    <w:rsid w:val="00A71804"/>
    <w:rsid w:val="00A72CD6"/>
    <w:rsid w:val="00A8414B"/>
    <w:rsid w:val="00A8713C"/>
    <w:rsid w:val="00AB00ED"/>
    <w:rsid w:val="00AC01C8"/>
    <w:rsid w:val="00AC1024"/>
    <w:rsid w:val="00B009CD"/>
    <w:rsid w:val="00B127A7"/>
    <w:rsid w:val="00B35590"/>
    <w:rsid w:val="00B4676D"/>
    <w:rsid w:val="00B54849"/>
    <w:rsid w:val="00B67EFE"/>
    <w:rsid w:val="00B76ECB"/>
    <w:rsid w:val="00B81B9D"/>
    <w:rsid w:val="00BA65C3"/>
    <w:rsid w:val="00BC1AFC"/>
    <w:rsid w:val="00BC280E"/>
    <w:rsid w:val="00C02EE0"/>
    <w:rsid w:val="00C465DF"/>
    <w:rsid w:val="00C52A47"/>
    <w:rsid w:val="00C865D4"/>
    <w:rsid w:val="00CD709D"/>
    <w:rsid w:val="00CE739A"/>
    <w:rsid w:val="00D415CB"/>
    <w:rsid w:val="00D43987"/>
    <w:rsid w:val="00D916EA"/>
    <w:rsid w:val="00D95044"/>
    <w:rsid w:val="00DA5479"/>
    <w:rsid w:val="00DC7389"/>
    <w:rsid w:val="00DD0CB1"/>
    <w:rsid w:val="00DD4162"/>
    <w:rsid w:val="00DD6AC0"/>
    <w:rsid w:val="00DF2532"/>
    <w:rsid w:val="00DF6D74"/>
    <w:rsid w:val="00E748F2"/>
    <w:rsid w:val="00E83997"/>
    <w:rsid w:val="00EC0D5A"/>
    <w:rsid w:val="00EC3223"/>
    <w:rsid w:val="00ED19D5"/>
    <w:rsid w:val="00ED5D12"/>
    <w:rsid w:val="00EE7788"/>
    <w:rsid w:val="00F16826"/>
    <w:rsid w:val="00F434B0"/>
    <w:rsid w:val="00F51681"/>
    <w:rsid w:val="00F61369"/>
    <w:rsid w:val="00F73AB2"/>
    <w:rsid w:val="00F73E9B"/>
    <w:rsid w:val="00F77420"/>
    <w:rsid w:val="00FA766E"/>
    <w:rsid w:val="00FF4715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D387EA"/>
  <w14:defaultImageDpi w14:val="300"/>
  <w15:docId w15:val="{4D102AD1-6CE4-4026-A7EC-E72CA5F4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1369"/>
    <w:pPr>
      <w:spacing w:after="0"/>
      <w:contextualSpacing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F613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613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613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6136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6136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6136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613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6136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6136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613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613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6136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F6136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61369"/>
  </w:style>
  <w:style w:type="paragraph" w:styleId="Voettekst">
    <w:name w:val="footer"/>
    <w:basedOn w:val="Standaard"/>
    <w:link w:val="VoettekstChar"/>
    <w:unhideWhenUsed/>
    <w:rsid w:val="00F6136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qFormat/>
    <w:rsid w:val="00F61369"/>
  </w:style>
  <w:style w:type="character" w:customStyle="1" w:styleId="Kop4Char">
    <w:name w:val="Kop 4 Char"/>
    <w:basedOn w:val="Standaardalinea-lettertype"/>
    <w:link w:val="Kop4"/>
    <w:uiPriority w:val="9"/>
    <w:semiHidden/>
    <w:rsid w:val="00F6136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6136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6136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6136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6136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6136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6136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F61369"/>
    <w:pPr>
      <w:pBdr>
        <w:bottom w:val="single" w:sz="8" w:space="4" w:color="4F81BD" w:themeColor="accent1"/>
      </w:pBdr>
      <w:spacing w:after="300" w:line="240" w:lineRule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613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6136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613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F61369"/>
    <w:rPr>
      <w:b/>
      <w:bCs/>
    </w:rPr>
  </w:style>
  <w:style w:type="character" w:styleId="Nadruk">
    <w:name w:val="Emphasis"/>
    <w:basedOn w:val="Standaardalinea-lettertype"/>
    <w:uiPriority w:val="20"/>
    <w:qFormat/>
    <w:rsid w:val="00F61369"/>
    <w:rPr>
      <w:i/>
      <w:iCs/>
    </w:rPr>
  </w:style>
  <w:style w:type="paragraph" w:styleId="Geenafstand">
    <w:name w:val="No Spacing"/>
    <w:uiPriority w:val="1"/>
    <w:qFormat/>
    <w:rsid w:val="00F61369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F61369"/>
    <w:pPr>
      <w:ind w:left="720"/>
    </w:pPr>
  </w:style>
  <w:style w:type="paragraph" w:styleId="Citaat">
    <w:name w:val="Quote"/>
    <w:basedOn w:val="Standaard"/>
    <w:next w:val="Standaard"/>
    <w:link w:val="CitaatChar"/>
    <w:uiPriority w:val="29"/>
    <w:qFormat/>
    <w:rsid w:val="00F6136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6136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6136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61369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61369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61369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61369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61369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61369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61369"/>
    <w:pPr>
      <w:outlineLvl w:val="9"/>
    </w:pPr>
  </w:style>
  <w:style w:type="table" w:styleId="Tabelraster">
    <w:name w:val="Table Grid"/>
    <w:basedOn w:val="Standaardtabel"/>
    <w:uiPriority w:val="59"/>
    <w:rsid w:val="00F6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C5A7E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5A7E"/>
    <w:rPr>
      <w:rFonts w:ascii="Lucida Grande" w:hAnsi="Lucida Grande"/>
      <w:sz w:val="18"/>
      <w:szCs w:val="18"/>
    </w:rPr>
  </w:style>
  <w:style w:type="character" w:styleId="Paginanummer">
    <w:name w:val="page number"/>
    <w:basedOn w:val="Standaardalinea-lettertype"/>
    <w:uiPriority w:val="99"/>
    <w:semiHidden/>
    <w:unhideWhenUsed/>
    <w:rsid w:val="00973AA5"/>
  </w:style>
  <w:style w:type="paragraph" w:styleId="Plattetekst">
    <w:name w:val="Body Text"/>
    <w:basedOn w:val="Standaard"/>
    <w:link w:val="PlattetekstChar"/>
    <w:uiPriority w:val="1"/>
    <w:qFormat/>
    <w:rsid w:val="006D73A0"/>
    <w:pPr>
      <w:widowControl w:val="0"/>
      <w:autoSpaceDE w:val="0"/>
      <w:autoSpaceDN w:val="0"/>
      <w:spacing w:line="240" w:lineRule="auto"/>
      <w:contextualSpacing w:val="0"/>
    </w:pPr>
    <w:rPr>
      <w:rFonts w:eastAsia="Arial" w:cs="Arial"/>
      <w:sz w:val="20"/>
      <w:szCs w:val="20"/>
      <w:lang w:val="en-US"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6D73A0"/>
    <w:rPr>
      <w:rFonts w:ascii="Arial" w:eastAsia="Arial" w:hAnsi="Arial" w:cs="Arial"/>
      <w:sz w:val="20"/>
      <w:szCs w:val="20"/>
      <w:lang w:val="en-US" w:eastAsia="en-US"/>
    </w:rPr>
  </w:style>
  <w:style w:type="table" w:customStyle="1" w:styleId="Tabelraster1">
    <w:name w:val="Tabelraster1"/>
    <w:basedOn w:val="Standaardtabel"/>
    <w:next w:val="Tabelraster"/>
    <w:uiPriority w:val="59"/>
    <w:rsid w:val="006D11D2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1306D1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30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tten.overheid.nl/BWBR0010054/2025-08-1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pen.overheid.nl/documenten/5935aaa0-64c3-46a7-ad75-314780eec1b7/fil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owogemeenten.sharepoint.com/Officesjablonen/OWO/OWO%20Collegevoorstel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C563F67AA724B9CBBE8D1D697F41B" ma:contentTypeVersion="11" ma:contentTypeDescription="Een nieuw document maken." ma:contentTypeScope="" ma:versionID="2941103acbabd03fdc9697145f652285">
  <xsd:schema xmlns:xsd="http://www.w3.org/2001/XMLSchema" xmlns:xs="http://www.w3.org/2001/XMLSchema" xmlns:p="http://schemas.microsoft.com/office/2006/metadata/properties" xmlns:ns2="323b6459-a8aa-4184-a906-483aacca7fdf" xmlns:ns3="99e15147-41c7-42d5-813c-107cde9922f4" targetNamespace="http://schemas.microsoft.com/office/2006/metadata/properties" ma:root="true" ma:fieldsID="367388c77a26d81f6a090eb05c16d7ea" ns2:_="" ns3:_="">
    <xsd:import namespace="323b6459-a8aa-4184-a906-483aacca7fdf"/>
    <xsd:import namespace="99e15147-41c7-42d5-813c-107cde9922f4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b6459-a8aa-4184-a906-483aacca7fdf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Type" ma:description="Het label van het document" ma:internalName="DocumentType">
      <xsd:simpleType>
        <xsd:restriction base="dms:Text">
          <xsd:maxLength value="255"/>
        </xsd:restriction>
      </xsd:simpleType>
    </xsd:element>
    <xsd:element name="TaxCatchAll" ma:index="15" nillable="true" ma:displayName="Taxonomy Catch All Column" ma:hidden="true" ma:list="{dd36310c-979a-4773-b584-4c4f9fb5edb8}" ma:internalName="TaxCatchAll" ma:showField="CatchAllData" ma:web="323b6459-a8aa-4184-a906-483aacca7f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15147-41c7-42d5-813c-107cde992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76069b9-5191-4ab7-aaf1-3dc5a1428f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e15147-41c7-42d5-813c-107cde9922f4">
      <Terms xmlns="http://schemas.microsoft.com/office/infopath/2007/PartnerControls"/>
    </lcf76f155ced4ddcb4097134ff3c332f>
    <TaxCatchAll xmlns="323b6459-a8aa-4184-a906-483aacca7fdf" xsi:nil="true"/>
    <DocumentType xmlns="323b6459-a8aa-4184-a906-483aacca7fdf" xsi:nil="true"/>
  </documentManagement>
</p:properties>
</file>

<file path=customXml/itemProps1.xml><?xml version="1.0" encoding="utf-8"?>
<ds:datastoreItem xmlns:ds="http://schemas.openxmlformats.org/officeDocument/2006/customXml" ds:itemID="{E644E779-4A77-4ADD-B463-FBA8A46FF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3b6459-a8aa-4184-a906-483aacca7fdf"/>
    <ds:schemaRef ds:uri="99e15147-41c7-42d5-813c-107cde992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B244B0-3655-4CF8-9DAE-87EBEE3199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2B8F7-F48D-4B27-92FB-727E91A1EE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831BC3-0BCA-4065-A595-E3000820D025}">
  <ds:schemaRefs>
    <ds:schemaRef ds:uri="http://schemas.microsoft.com/office/2006/metadata/properties"/>
    <ds:schemaRef ds:uri="http://schemas.microsoft.com/office/infopath/2007/PartnerControls"/>
    <ds:schemaRef ds:uri="99e15147-41c7-42d5-813c-107cde9922f4"/>
    <ds:schemaRef ds:uri="323b6459-a8aa-4184-a906-483aacca7f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OWO%20Collegevoorstel</Template>
  <TotalTime>37</TotalTime>
  <Pages>4</Pages>
  <Words>546</Words>
  <Characters>3256</Characters>
  <Application>Microsoft Office Word</Application>
  <DocSecurity>0</DocSecurity>
  <Lines>74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&amp;[Pad]&amp;[Bestand]</vt:lpstr>
    </vt:vector>
  </TitlesOfParts>
  <Company>MarijkeKramer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&amp;[Pad]&amp;[Bestand]</dc:title>
  <dc:creator>Tessa Koops-van Dijk</dc:creator>
  <cp:lastModifiedBy>Tessa Koops-van Dijk</cp:lastModifiedBy>
  <cp:revision>7</cp:revision>
  <cp:lastPrinted>2015-03-16T15:01:00Z</cp:lastPrinted>
  <dcterms:created xsi:type="dcterms:W3CDTF">2026-08-19T11:07:00Z</dcterms:created>
  <dcterms:modified xsi:type="dcterms:W3CDTF">2026-10-27T11:55:00Z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0x010100338C563F67AA724B9CBBE8D1D697F41B</vt:lpwstr>
  </property>
  <property fmtid="{D5CDD505-2E9C-101B-9397-08002B2CF9AE}" pid="3" name="MediaServiceImageTags">
    <vt:lpwstr/>
  </property>
</Properties>
</file>